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A44" w:rsidRPr="0022577D" w:rsidRDefault="00224A44" w:rsidP="00224A44">
      <w:pPr>
        <w:spacing w:after="0" w:line="240" w:lineRule="auto"/>
        <w:contextualSpacing/>
        <w:rPr>
          <w:rFonts w:ascii="Candara" w:eastAsiaTheme="majorEastAsia" w:hAnsi="Candara" w:cstheme="majorBidi"/>
          <w:spacing w:val="-10"/>
          <w:kern w:val="28"/>
          <w:sz w:val="56"/>
          <w:szCs w:val="56"/>
        </w:rPr>
      </w:pPr>
      <w:r w:rsidRPr="0022577D">
        <w:rPr>
          <w:rFonts w:ascii="Candara" w:eastAsiaTheme="majorEastAsia" w:hAnsi="Candara" w:cstheme="majorBidi"/>
          <w:spacing w:val="-10"/>
          <w:kern w:val="28"/>
          <w:sz w:val="56"/>
          <w:szCs w:val="56"/>
        </w:rPr>
        <w:t xml:space="preserve">Meal Prep </w:t>
      </w:r>
      <w:r w:rsidR="00A40961" w:rsidRPr="0022577D">
        <w:rPr>
          <w:rFonts w:ascii="Candara" w:eastAsiaTheme="majorEastAsia" w:hAnsi="Candara" w:cstheme="majorBidi"/>
          <w:spacing w:val="-10"/>
          <w:kern w:val="28"/>
          <w:sz w:val="56"/>
          <w:szCs w:val="56"/>
        </w:rPr>
        <w:t>Week 4</w:t>
      </w:r>
    </w:p>
    <w:p w:rsidR="00224A44" w:rsidRPr="0022577D" w:rsidRDefault="00224A44" w:rsidP="00224A44">
      <w:pPr>
        <w:rPr>
          <w:rFonts w:ascii="Candara" w:hAnsi="Candara"/>
        </w:rPr>
      </w:pPr>
      <w:r w:rsidRPr="0022577D">
        <w:rPr>
          <w:rFonts w:ascii="Candara" w:hAnsi="Candara"/>
        </w:rPr>
        <w:t xml:space="preserve">Recipes by Vincent Esposito, </w:t>
      </w:r>
      <w:proofErr w:type="spellStart"/>
      <w:r w:rsidRPr="0022577D">
        <w:rPr>
          <w:rFonts w:ascii="Candara" w:hAnsi="Candara"/>
        </w:rPr>
        <w:t>Ms</w:t>
      </w:r>
      <w:proofErr w:type="spellEnd"/>
      <w:r w:rsidRPr="0022577D">
        <w:rPr>
          <w:rFonts w:ascii="Candara" w:hAnsi="Candara"/>
        </w:rPr>
        <w:t>, DC</w:t>
      </w: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577D" w:rsidP="00A40961">
      <w:pPr>
        <w:jc w:val="center"/>
        <w:rPr>
          <w:rFonts w:ascii="Candara" w:hAnsi="Candara"/>
        </w:rPr>
      </w:pPr>
      <w:r w:rsidRPr="0022577D">
        <w:rPr>
          <w:rFonts w:ascii="Candara" w:hAnsi="Candara"/>
          <w:noProof/>
        </w:rPr>
        <w:drawing>
          <wp:inline distT="0" distB="0" distL="0" distR="0">
            <wp:extent cx="4040505" cy="591834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708_1643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094" cy="59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4A44" w:rsidP="00224A44">
      <w:pPr>
        <w:rPr>
          <w:rFonts w:ascii="Candara" w:hAnsi="Candara"/>
        </w:rPr>
      </w:pPr>
      <w:bookmarkStart w:id="0" w:name="_GoBack"/>
      <w:bookmarkEnd w:id="0"/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574"/>
        <w:gridCol w:w="2651"/>
        <w:gridCol w:w="2700"/>
        <w:gridCol w:w="2700"/>
      </w:tblGrid>
      <w:tr w:rsidR="00224A44" w:rsidRPr="0022577D" w:rsidTr="00A40961">
        <w:trPr>
          <w:trHeight w:val="900"/>
        </w:trPr>
        <w:tc>
          <w:tcPr>
            <w:tcW w:w="6925" w:type="dxa"/>
            <w:gridSpan w:val="3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Suggested Meal Planner</w:t>
            </w:r>
          </w:p>
        </w:tc>
        <w:tc>
          <w:tcPr>
            <w:tcW w:w="2700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</w:p>
        </w:tc>
      </w:tr>
      <w:tr w:rsidR="00224A44" w:rsidRPr="0022577D" w:rsidTr="00A40961">
        <w:trPr>
          <w:trHeight w:val="300"/>
        </w:trPr>
        <w:tc>
          <w:tcPr>
            <w:tcW w:w="1574" w:type="dxa"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</w:p>
        </w:tc>
        <w:tc>
          <w:tcPr>
            <w:tcW w:w="2651" w:type="dxa"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</w:p>
        </w:tc>
        <w:tc>
          <w:tcPr>
            <w:tcW w:w="2700" w:type="dxa"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</w:p>
        </w:tc>
        <w:tc>
          <w:tcPr>
            <w:tcW w:w="2700" w:type="dxa"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</w:p>
        </w:tc>
      </w:tr>
      <w:tr w:rsidR="00224A44" w:rsidRPr="0022577D" w:rsidTr="00A40961">
        <w:trPr>
          <w:trHeight w:val="420"/>
        </w:trPr>
        <w:tc>
          <w:tcPr>
            <w:tcW w:w="1574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WEEK OF:</w:t>
            </w:r>
          </w:p>
        </w:tc>
        <w:tc>
          <w:tcPr>
            <w:tcW w:w="2651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BREAKFAST</w:t>
            </w:r>
          </w:p>
        </w:tc>
        <w:tc>
          <w:tcPr>
            <w:tcW w:w="2700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LUNCH</w:t>
            </w:r>
          </w:p>
        </w:tc>
        <w:tc>
          <w:tcPr>
            <w:tcW w:w="2700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DINNER</w:t>
            </w:r>
          </w:p>
        </w:tc>
      </w:tr>
      <w:tr w:rsidR="00224A44" w:rsidRPr="0022577D" w:rsidTr="00A40961">
        <w:trPr>
          <w:trHeight w:val="1380"/>
        </w:trPr>
        <w:tc>
          <w:tcPr>
            <w:tcW w:w="1574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  <w:b/>
                <w:bCs/>
                <w:i/>
                <w:iCs/>
              </w:rPr>
            </w:pPr>
            <w:r w:rsidRPr="0022577D">
              <w:rPr>
                <w:rFonts w:ascii="Candara" w:hAnsi="Candara"/>
                <w:b/>
                <w:bCs/>
                <w:i/>
                <w:iCs/>
              </w:rPr>
              <w:t>MONDAY</w:t>
            </w:r>
          </w:p>
        </w:tc>
        <w:tc>
          <w:tcPr>
            <w:tcW w:w="2651" w:type="dxa"/>
            <w:hideMark/>
          </w:tcPr>
          <w:p w:rsidR="00224A44" w:rsidRPr="0022577D" w:rsidRDefault="0072476F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Beet &amp; Orange Smoothie</w:t>
            </w:r>
          </w:p>
        </w:tc>
        <w:tc>
          <w:tcPr>
            <w:tcW w:w="2700" w:type="dxa"/>
            <w:hideMark/>
          </w:tcPr>
          <w:p w:rsidR="00224A44" w:rsidRPr="0022577D" w:rsidRDefault="0080499A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Quick Vegan Chana Masala</w:t>
            </w:r>
          </w:p>
        </w:tc>
        <w:tc>
          <w:tcPr>
            <w:tcW w:w="2700" w:type="dxa"/>
            <w:hideMark/>
          </w:tcPr>
          <w:p w:rsidR="00224A44" w:rsidRPr="0022577D" w:rsidRDefault="0022577D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Vegan Carbonara</w:t>
            </w:r>
          </w:p>
        </w:tc>
      </w:tr>
      <w:tr w:rsidR="00224A44" w:rsidRPr="0022577D" w:rsidTr="00A40961">
        <w:trPr>
          <w:trHeight w:val="1380"/>
        </w:trPr>
        <w:tc>
          <w:tcPr>
            <w:tcW w:w="1574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  <w:b/>
                <w:bCs/>
                <w:i/>
                <w:iCs/>
              </w:rPr>
            </w:pPr>
            <w:r w:rsidRPr="0022577D">
              <w:rPr>
                <w:rFonts w:ascii="Candara" w:hAnsi="Candara"/>
                <w:b/>
                <w:bCs/>
                <w:i/>
                <w:iCs/>
              </w:rPr>
              <w:t>TUESDAY</w:t>
            </w:r>
          </w:p>
        </w:tc>
        <w:tc>
          <w:tcPr>
            <w:tcW w:w="2651" w:type="dxa"/>
            <w:hideMark/>
          </w:tcPr>
          <w:p w:rsidR="00224A44" w:rsidRPr="0022577D" w:rsidRDefault="007B7F03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Island Sweet Potato Smoothie Bowl</w:t>
            </w:r>
          </w:p>
        </w:tc>
        <w:tc>
          <w:tcPr>
            <w:tcW w:w="2700" w:type="dxa"/>
            <w:hideMark/>
          </w:tcPr>
          <w:p w:rsidR="00224A44" w:rsidRPr="0022577D" w:rsidRDefault="0022577D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Vegan Carbonara</w:t>
            </w:r>
          </w:p>
        </w:tc>
        <w:tc>
          <w:tcPr>
            <w:tcW w:w="2700" w:type="dxa"/>
            <w:hideMark/>
          </w:tcPr>
          <w:p w:rsidR="00224A44" w:rsidRPr="0022577D" w:rsidRDefault="004447C1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Sheet Pan Sweet Potato Fajitas</w:t>
            </w:r>
          </w:p>
        </w:tc>
      </w:tr>
      <w:tr w:rsidR="00224A44" w:rsidRPr="0022577D" w:rsidTr="00A40961">
        <w:trPr>
          <w:trHeight w:val="1380"/>
        </w:trPr>
        <w:tc>
          <w:tcPr>
            <w:tcW w:w="1574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  <w:b/>
                <w:bCs/>
                <w:i/>
                <w:iCs/>
              </w:rPr>
            </w:pPr>
            <w:r w:rsidRPr="0022577D">
              <w:rPr>
                <w:rFonts w:ascii="Candara" w:hAnsi="Candara"/>
                <w:b/>
                <w:bCs/>
                <w:i/>
                <w:iCs/>
              </w:rPr>
              <w:t>WEDNESDAY</w:t>
            </w:r>
          </w:p>
        </w:tc>
        <w:tc>
          <w:tcPr>
            <w:tcW w:w="2651" w:type="dxa"/>
            <w:hideMark/>
          </w:tcPr>
          <w:p w:rsidR="00224A44" w:rsidRPr="0022577D" w:rsidRDefault="00D765E5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Spicy Ginger Turmeric Mango Smoothie</w:t>
            </w:r>
          </w:p>
        </w:tc>
        <w:tc>
          <w:tcPr>
            <w:tcW w:w="2700" w:type="dxa"/>
            <w:hideMark/>
          </w:tcPr>
          <w:p w:rsidR="00224A44" w:rsidRPr="0022577D" w:rsidRDefault="0080499A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Quick Vegan Chana Masala</w:t>
            </w:r>
          </w:p>
        </w:tc>
        <w:tc>
          <w:tcPr>
            <w:tcW w:w="2700" w:type="dxa"/>
            <w:hideMark/>
          </w:tcPr>
          <w:p w:rsidR="00224A44" w:rsidRPr="0022577D" w:rsidRDefault="00F6716E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Mediterranean Quinoa Bowls</w:t>
            </w:r>
          </w:p>
        </w:tc>
      </w:tr>
      <w:tr w:rsidR="00224A44" w:rsidRPr="0022577D" w:rsidTr="00A40961">
        <w:trPr>
          <w:trHeight w:val="1380"/>
        </w:trPr>
        <w:tc>
          <w:tcPr>
            <w:tcW w:w="1574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  <w:b/>
                <w:bCs/>
                <w:i/>
                <w:iCs/>
              </w:rPr>
            </w:pPr>
            <w:r w:rsidRPr="0022577D">
              <w:rPr>
                <w:rFonts w:ascii="Candara" w:hAnsi="Candara"/>
                <w:b/>
                <w:bCs/>
                <w:i/>
                <w:iCs/>
              </w:rPr>
              <w:t>THURSDAY</w:t>
            </w:r>
          </w:p>
        </w:tc>
        <w:tc>
          <w:tcPr>
            <w:tcW w:w="2651" w:type="dxa"/>
            <w:hideMark/>
          </w:tcPr>
          <w:p w:rsidR="00224A44" w:rsidRPr="0022577D" w:rsidRDefault="007B7F03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Island Sweet Potato Smoothie Bowl</w:t>
            </w:r>
          </w:p>
        </w:tc>
        <w:tc>
          <w:tcPr>
            <w:tcW w:w="2700" w:type="dxa"/>
          </w:tcPr>
          <w:p w:rsidR="00224A44" w:rsidRPr="0022577D" w:rsidRDefault="004447C1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Sheet Pan Sweet Potato Fajitas</w:t>
            </w:r>
          </w:p>
        </w:tc>
        <w:tc>
          <w:tcPr>
            <w:tcW w:w="2700" w:type="dxa"/>
            <w:hideMark/>
          </w:tcPr>
          <w:p w:rsidR="00224A44" w:rsidRPr="0022577D" w:rsidRDefault="001E057C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Portobello Mushroom &amp; Asparagus Tacos with Avocado Jalapeno Crema</w:t>
            </w:r>
          </w:p>
        </w:tc>
      </w:tr>
      <w:tr w:rsidR="00224A44" w:rsidRPr="0022577D" w:rsidTr="00A40961">
        <w:trPr>
          <w:trHeight w:val="1380"/>
        </w:trPr>
        <w:tc>
          <w:tcPr>
            <w:tcW w:w="1574" w:type="dxa"/>
            <w:noWrap/>
            <w:hideMark/>
          </w:tcPr>
          <w:p w:rsidR="00224A44" w:rsidRPr="0022577D" w:rsidRDefault="00224A44" w:rsidP="00224A44">
            <w:pPr>
              <w:rPr>
                <w:rFonts w:ascii="Candara" w:hAnsi="Candara"/>
                <w:b/>
                <w:bCs/>
                <w:i/>
                <w:iCs/>
              </w:rPr>
            </w:pPr>
            <w:r w:rsidRPr="0022577D">
              <w:rPr>
                <w:rFonts w:ascii="Candara" w:hAnsi="Candara"/>
                <w:b/>
                <w:bCs/>
                <w:i/>
                <w:iCs/>
              </w:rPr>
              <w:t>FRIDAY</w:t>
            </w:r>
          </w:p>
        </w:tc>
        <w:tc>
          <w:tcPr>
            <w:tcW w:w="2651" w:type="dxa"/>
            <w:hideMark/>
          </w:tcPr>
          <w:p w:rsidR="00224A44" w:rsidRPr="0022577D" w:rsidRDefault="007B7F03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Cranberry Orange Smoothie Bowl</w:t>
            </w:r>
          </w:p>
        </w:tc>
        <w:tc>
          <w:tcPr>
            <w:tcW w:w="2700" w:type="dxa"/>
            <w:hideMark/>
          </w:tcPr>
          <w:p w:rsidR="00224A44" w:rsidRPr="0022577D" w:rsidRDefault="00F6716E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Portobello Mushroom &amp; Asparagus Tacos with Avocado Jalapeno Crema</w:t>
            </w:r>
          </w:p>
        </w:tc>
        <w:tc>
          <w:tcPr>
            <w:tcW w:w="2700" w:type="dxa"/>
            <w:hideMark/>
          </w:tcPr>
          <w:p w:rsidR="00224A44" w:rsidRPr="0022577D" w:rsidRDefault="00F6716E" w:rsidP="00224A44">
            <w:pPr>
              <w:rPr>
                <w:rFonts w:ascii="Candara" w:hAnsi="Candara"/>
              </w:rPr>
            </w:pPr>
            <w:r w:rsidRPr="0022577D">
              <w:rPr>
                <w:rFonts w:ascii="Candara" w:hAnsi="Candara"/>
              </w:rPr>
              <w:t>Mediterranean Quinoa Bowls</w:t>
            </w:r>
          </w:p>
        </w:tc>
      </w:tr>
    </w:tbl>
    <w:p w:rsidR="00224A44" w:rsidRPr="0022577D" w:rsidRDefault="00224A44" w:rsidP="00224A44">
      <w:pPr>
        <w:rPr>
          <w:rFonts w:ascii="Candara" w:eastAsiaTheme="majorEastAsia" w:hAnsi="Candara" w:cstheme="majorBidi"/>
          <w:color w:val="2E74B5" w:themeColor="accent1" w:themeShade="BF"/>
          <w:sz w:val="32"/>
          <w:szCs w:val="32"/>
        </w:rPr>
      </w:pPr>
    </w:p>
    <w:p w:rsidR="00224A44" w:rsidRPr="0022577D" w:rsidRDefault="00224A44" w:rsidP="00224A44">
      <w:pPr>
        <w:rPr>
          <w:rFonts w:ascii="Candara" w:hAnsi="Candara"/>
        </w:rPr>
      </w:pPr>
      <w:r w:rsidRPr="0022577D">
        <w:rPr>
          <w:rFonts w:ascii="Candara" w:hAnsi="Candara"/>
        </w:rPr>
        <w:t xml:space="preserve">BONUS: </w:t>
      </w:r>
      <w:r w:rsidR="00D765E5" w:rsidRPr="0022577D">
        <w:rPr>
          <w:rFonts w:ascii="Candara" w:hAnsi="Candara"/>
        </w:rPr>
        <w:t>Apple Cinnamon Baked Oats</w:t>
      </w: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4A44" w:rsidP="00224A44">
      <w:pPr>
        <w:keepNext/>
        <w:keepLines/>
        <w:spacing w:before="240" w:after="0"/>
        <w:outlineLvl w:val="0"/>
        <w:rPr>
          <w:rFonts w:ascii="Candara" w:eastAsiaTheme="majorEastAsia" w:hAnsi="Candara" w:cstheme="majorBidi"/>
          <w:color w:val="2E74B5" w:themeColor="accent1" w:themeShade="BF"/>
          <w:sz w:val="32"/>
          <w:szCs w:val="32"/>
        </w:rPr>
      </w:pPr>
      <w:r w:rsidRPr="0022577D">
        <w:rPr>
          <w:rFonts w:ascii="Candara" w:eastAsiaTheme="majorEastAsia" w:hAnsi="Candara" w:cstheme="majorBidi"/>
          <w:color w:val="2E74B5" w:themeColor="accent1" w:themeShade="BF"/>
          <w:sz w:val="32"/>
          <w:szCs w:val="32"/>
        </w:rPr>
        <w:t>Lunch &amp; Dinner Grocery List</w:t>
      </w:r>
    </w:p>
    <w:p w:rsidR="00224A44" w:rsidRPr="0022577D" w:rsidRDefault="00224A44" w:rsidP="00224A44">
      <w:pPr>
        <w:rPr>
          <w:rFonts w:ascii="Candara" w:hAnsi="Candara"/>
        </w:rPr>
        <w:sectPr w:rsidR="00224A44" w:rsidRPr="0022577D" w:rsidSect="00392AEC">
          <w:headerReference w:type="default" r:id="rId8"/>
          <w:footerReference w:type="default" r:id="rId9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224A44" w:rsidRPr="0022577D" w:rsidRDefault="00224A44" w:rsidP="00C708A5">
      <w:pPr>
        <w:spacing w:after="0"/>
        <w:rPr>
          <w:rFonts w:ascii="Candara" w:hAnsi="Candara"/>
        </w:rPr>
        <w:sectPr w:rsidR="00224A44" w:rsidRPr="0022577D" w:rsidSect="00C708A5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224A44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1 Beet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5 cups Plant Milk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2 Oranges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1 Zucchini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5 Bananas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1 cup Roasted Sweet Potato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4 cups Mango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1 cup Pineapple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Ginger 2 ½ t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¼ cup Cashews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½ cup Cranberries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½ cup Apple Sauce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3 Apples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2 Red Onion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3 15oz. Chickpeas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15oz. Diced Tomatoes</w:t>
      </w:r>
    </w:p>
    <w:p w:rsidR="0028169D" w:rsidRPr="0022577D" w:rsidRDefault="0028169D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3 heads Garlic</w:t>
      </w:r>
    </w:p>
    <w:p w:rsidR="0028169D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2-3 Chili Peppers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1 ½ cup Chickpea Flour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2 cups Vegetable Stock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  <w:sectPr w:rsidR="00C708A5" w:rsidRPr="0022577D" w:rsidSect="00C708A5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2 cups Assorted Vegetables of choice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5 cups Sweet Potato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3 Lemons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1 Yellow Onion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1 bunch Asparagus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1 bunch Spinach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lastRenderedPageBreak/>
        <w:t xml:space="preserve">1 </w:t>
      </w:r>
      <w:proofErr w:type="spellStart"/>
      <w:r w:rsidRPr="0022577D">
        <w:rPr>
          <w:rFonts w:ascii="Candara" w:hAnsi="Candara"/>
        </w:rPr>
        <w:t>lb</w:t>
      </w:r>
      <w:proofErr w:type="spellEnd"/>
      <w:r w:rsidRPr="0022577D">
        <w:rPr>
          <w:rFonts w:ascii="Candara" w:hAnsi="Candara"/>
        </w:rPr>
        <w:t xml:space="preserve"> Portobello Mushrooms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1 Avocado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1 Lime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6-8 Tortillas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2 cups Peas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2 Shallots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¼ cup Basil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¼ cup Mint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1 Carrot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2 Bell Peppers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 xml:space="preserve"> 2 Kirby Cucumbers</w:t>
      </w:r>
    </w:p>
    <w:p w:rsidR="00C708A5" w:rsidRPr="0022577D" w:rsidRDefault="00C708A5" w:rsidP="00C708A5">
      <w:pPr>
        <w:pStyle w:val="ListParagraph"/>
        <w:spacing w:after="0"/>
        <w:rPr>
          <w:rFonts w:ascii="Candara" w:hAnsi="Candara"/>
        </w:rPr>
      </w:pP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2 cups Cherry Tomatoes</w:t>
      </w: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</w:pPr>
      <w:r w:rsidRPr="0022577D">
        <w:rPr>
          <w:rFonts w:ascii="Candara" w:hAnsi="Candara"/>
        </w:rPr>
        <w:t>¼ cup Kalamata Olives</w:t>
      </w:r>
    </w:p>
    <w:p w:rsidR="00C708A5" w:rsidRPr="0022577D" w:rsidRDefault="00C708A5" w:rsidP="00C708A5">
      <w:pPr>
        <w:spacing w:after="0"/>
        <w:rPr>
          <w:rFonts w:ascii="Candara" w:hAnsi="Candara"/>
        </w:rPr>
        <w:sectPr w:rsidR="00C708A5" w:rsidRPr="0022577D" w:rsidSect="00C708A5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C708A5" w:rsidRPr="0022577D" w:rsidRDefault="00C708A5" w:rsidP="00C708A5">
      <w:pPr>
        <w:spacing w:after="0"/>
        <w:rPr>
          <w:rFonts w:ascii="Candara" w:hAnsi="Candara"/>
        </w:rPr>
      </w:pPr>
    </w:p>
    <w:p w:rsidR="00C708A5" w:rsidRPr="0022577D" w:rsidRDefault="00C708A5" w:rsidP="00C708A5">
      <w:pPr>
        <w:pStyle w:val="ListParagraph"/>
        <w:numPr>
          <w:ilvl w:val="0"/>
          <w:numId w:val="35"/>
        </w:numPr>
        <w:spacing w:after="0"/>
        <w:rPr>
          <w:rFonts w:ascii="Candara" w:hAnsi="Candara"/>
        </w:rPr>
        <w:sectPr w:rsidR="00C708A5" w:rsidRPr="0022577D" w:rsidSect="00C708A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08A5" w:rsidRPr="0022577D" w:rsidRDefault="00C708A5" w:rsidP="00C708A5">
      <w:pPr>
        <w:pStyle w:val="ListParagraph"/>
        <w:rPr>
          <w:rFonts w:ascii="Candara" w:hAnsi="Candara"/>
        </w:rPr>
        <w:sectPr w:rsidR="00C708A5" w:rsidRPr="0022577D" w:rsidSect="00A4096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08A5" w:rsidRPr="0022577D" w:rsidRDefault="00C708A5" w:rsidP="00C708A5">
      <w:pPr>
        <w:pStyle w:val="ListParagraph"/>
        <w:rPr>
          <w:rFonts w:ascii="Candara" w:hAnsi="Candara"/>
        </w:rPr>
      </w:pPr>
    </w:p>
    <w:p w:rsidR="00C708A5" w:rsidRPr="0022577D" w:rsidRDefault="00C708A5" w:rsidP="00C708A5">
      <w:pPr>
        <w:pStyle w:val="ListParagraph"/>
        <w:rPr>
          <w:rFonts w:ascii="Candara" w:hAnsi="Candara"/>
        </w:rPr>
      </w:pP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4A44" w:rsidP="00224A44">
      <w:pPr>
        <w:rPr>
          <w:rFonts w:ascii="Candara" w:hAnsi="Candara"/>
        </w:rPr>
      </w:pPr>
      <w:r w:rsidRPr="0022577D">
        <w:rPr>
          <w:rFonts w:ascii="Candara" w:hAnsi="Candara"/>
        </w:rPr>
        <w:t>BREAKFAST IDEAS</w:t>
      </w:r>
    </w:p>
    <w:p w:rsidR="00224A44" w:rsidRPr="0022577D" w:rsidRDefault="00224A44" w:rsidP="00224A44">
      <w:pPr>
        <w:rPr>
          <w:rFonts w:ascii="Candara" w:hAnsi="Candara"/>
        </w:rPr>
      </w:pPr>
    </w:p>
    <w:p w:rsidR="007B7F03" w:rsidRPr="0022577D" w:rsidRDefault="007B7F03" w:rsidP="007B7F03">
      <w:pPr>
        <w:jc w:val="center"/>
        <w:rPr>
          <w:rFonts w:ascii="Candara" w:hAnsi="Candara"/>
          <w:b/>
          <w:sz w:val="48"/>
          <w:szCs w:val="48"/>
        </w:rPr>
      </w:pPr>
      <w:r w:rsidRPr="0022577D">
        <w:rPr>
          <w:rFonts w:ascii="Candara" w:hAnsi="Candara"/>
          <w:b/>
          <w:sz w:val="48"/>
          <w:szCs w:val="48"/>
        </w:rPr>
        <w:t>Beet &amp; Orange Smoothie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Serves 1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5 minutes</w:t>
      </w:r>
    </w:p>
    <w:p w:rsidR="007B7F03" w:rsidRPr="0022577D" w:rsidRDefault="007B7F03" w:rsidP="007B7F03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You Need:</w:t>
      </w:r>
    </w:p>
    <w:p w:rsidR="007B7F03" w:rsidRPr="0022577D" w:rsidRDefault="007B7F03" w:rsidP="007B7F03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cup Plant Milk</w:t>
      </w:r>
    </w:p>
    <w:p w:rsidR="007B7F03" w:rsidRPr="0022577D" w:rsidRDefault="007B7F03" w:rsidP="007B7F03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Beet, chopped</w:t>
      </w:r>
    </w:p>
    <w:p w:rsidR="007B7F03" w:rsidRPr="0022577D" w:rsidRDefault="007B7F03" w:rsidP="007B7F03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Navel Orange, chopped</w:t>
      </w:r>
    </w:p>
    <w:p w:rsidR="007B7F03" w:rsidRPr="0022577D" w:rsidRDefault="007B7F03" w:rsidP="007B7F03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cup Zucchini, chopped</w:t>
      </w:r>
    </w:p>
    <w:p w:rsidR="007B7F03" w:rsidRPr="0022577D" w:rsidRDefault="007B7F03" w:rsidP="007B7F03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Banana, chopped</w:t>
      </w:r>
    </w:p>
    <w:p w:rsidR="007B7F03" w:rsidRPr="0022577D" w:rsidRDefault="007B7F03" w:rsidP="007B7F03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T Chia Seeds</w:t>
      </w:r>
    </w:p>
    <w:p w:rsidR="007B7F03" w:rsidRPr="0022577D" w:rsidRDefault="007B7F03" w:rsidP="007B7F03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T Hemp Seeds</w:t>
      </w:r>
    </w:p>
    <w:p w:rsidR="007B7F03" w:rsidRPr="0022577D" w:rsidRDefault="007B7F03" w:rsidP="007B7F03">
      <w:pPr>
        <w:pStyle w:val="ListParagraph"/>
        <w:rPr>
          <w:rFonts w:ascii="Candara" w:hAnsi="Candara"/>
        </w:rPr>
      </w:pPr>
    </w:p>
    <w:p w:rsidR="007B7F03" w:rsidRPr="0022577D" w:rsidRDefault="007B7F03" w:rsidP="007B7F03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7B7F03" w:rsidRPr="0022577D" w:rsidRDefault="007B7F03" w:rsidP="007B7F03">
      <w:pPr>
        <w:pStyle w:val="ListParagraph"/>
        <w:numPr>
          <w:ilvl w:val="0"/>
          <w:numId w:val="12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 xml:space="preserve">Clean and prep the ingredients as necessary.  </w:t>
      </w:r>
    </w:p>
    <w:p w:rsidR="007B7F03" w:rsidRPr="0022577D" w:rsidRDefault="007B7F03" w:rsidP="007B7F03">
      <w:pPr>
        <w:pStyle w:val="ListParagraph"/>
        <w:numPr>
          <w:ilvl w:val="0"/>
          <w:numId w:val="12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Add all ingredients to blender.</w:t>
      </w:r>
    </w:p>
    <w:p w:rsidR="007B7F03" w:rsidRPr="0022577D" w:rsidRDefault="007B7F03" w:rsidP="007B7F03">
      <w:pPr>
        <w:pStyle w:val="ListParagraph"/>
        <w:numPr>
          <w:ilvl w:val="0"/>
          <w:numId w:val="12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Pulse until smooth. Enjoy!</w:t>
      </w: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7B7F03" w:rsidP="00224A44">
      <w:pPr>
        <w:jc w:val="center"/>
        <w:rPr>
          <w:rFonts w:ascii="Candara" w:hAnsi="Candara"/>
          <w:b/>
        </w:rPr>
      </w:pPr>
      <w:r w:rsidRPr="0022577D">
        <w:rPr>
          <w:rFonts w:ascii="Candara" w:hAnsi="Candara"/>
          <w:b/>
          <w:sz w:val="48"/>
          <w:szCs w:val="48"/>
        </w:rPr>
        <w:t>Island Sweet Potato Smoothie Bowl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5 minutes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Serves: 2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  <w:b/>
        </w:rPr>
        <w:t>You Need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¾ cup Roasted Sweet Potato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Bananas, sliced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½ cup Mango, chopped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½ cup Pineapple, chopped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½ cup Rolled Oats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¼ cup Plant Milk of choice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 xml:space="preserve">1 t Cinnamon 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Vanilla Extract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Toppings*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1 T Nuts or Seeds of Choice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Chopped Mango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Chopped Kiwi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1 t Chia Seeds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1 T Desiccated Coconut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1 T Nut Butter of choice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*Feel free to mix and match toppings as you see fit!</w:t>
      </w:r>
    </w:p>
    <w:p w:rsidR="007B7F03" w:rsidRPr="0022577D" w:rsidRDefault="007B7F03" w:rsidP="007B7F03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7B7F03" w:rsidRPr="0022577D" w:rsidRDefault="007B7F03" w:rsidP="007B7F03">
      <w:pPr>
        <w:pStyle w:val="ListParagraph"/>
        <w:numPr>
          <w:ilvl w:val="0"/>
          <w:numId w:val="18"/>
        </w:numPr>
        <w:rPr>
          <w:rFonts w:ascii="Candara" w:hAnsi="Candara"/>
        </w:rPr>
      </w:pPr>
      <w:r w:rsidRPr="0022577D">
        <w:rPr>
          <w:rFonts w:ascii="Candara" w:hAnsi="Candara"/>
        </w:rPr>
        <w:t>To a blender, add roasted sweet potato, bananas, mango, pineapple, rolled oats, cinnamon, and vanilla extract.  Add more milk if necessary, but you want the mixture to be very thick.</w:t>
      </w:r>
    </w:p>
    <w:p w:rsidR="007B7F03" w:rsidRPr="0022577D" w:rsidRDefault="007B7F03" w:rsidP="007B7F03">
      <w:pPr>
        <w:pStyle w:val="ListParagraph"/>
        <w:numPr>
          <w:ilvl w:val="0"/>
          <w:numId w:val="18"/>
        </w:numPr>
        <w:rPr>
          <w:rFonts w:ascii="Candara" w:hAnsi="Candara"/>
        </w:rPr>
      </w:pPr>
      <w:r w:rsidRPr="0022577D">
        <w:rPr>
          <w:rFonts w:ascii="Candara" w:hAnsi="Candara"/>
        </w:rPr>
        <w:t>Place the mixture in a bowl.  Top with your desired toppings.</w:t>
      </w:r>
    </w:p>
    <w:p w:rsidR="007B7F03" w:rsidRPr="0022577D" w:rsidRDefault="007B7F03" w:rsidP="007B7F03">
      <w:pPr>
        <w:pStyle w:val="ListParagraph"/>
        <w:numPr>
          <w:ilvl w:val="0"/>
          <w:numId w:val="18"/>
        </w:numPr>
        <w:rPr>
          <w:rFonts w:ascii="Candara" w:hAnsi="Candara"/>
        </w:rPr>
      </w:pPr>
      <w:r w:rsidRPr="0022577D">
        <w:rPr>
          <w:rFonts w:ascii="Candara" w:hAnsi="Candara"/>
        </w:rPr>
        <w:t>Serve and eat immediately.  Enjoy!</w:t>
      </w:r>
    </w:p>
    <w:p w:rsidR="00224A44" w:rsidRPr="0022577D" w:rsidRDefault="00224A44" w:rsidP="00224A44">
      <w:pPr>
        <w:rPr>
          <w:rFonts w:ascii="Candara" w:hAnsi="Candara"/>
          <w:b/>
        </w:rPr>
      </w:pP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3D4CA4" w:rsidP="00224A44">
      <w:pPr>
        <w:jc w:val="center"/>
        <w:rPr>
          <w:rFonts w:ascii="Candara" w:hAnsi="Candara"/>
          <w:b/>
        </w:rPr>
      </w:pPr>
      <w:r w:rsidRPr="0022577D">
        <w:rPr>
          <w:rFonts w:ascii="Candara" w:hAnsi="Candara"/>
          <w:b/>
          <w:sz w:val="48"/>
          <w:szCs w:val="48"/>
        </w:rPr>
        <w:lastRenderedPageBreak/>
        <w:t>Spicy Ginger Turmeric Mango Smoothie</w:t>
      </w:r>
    </w:p>
    <w:p w:rsidR="00FD1474" w:rsidRPr="0022577D" w:rsidRDefault="00FD1474" w:rsidP="00FD1474">
      <w:pPr>
        <w:rPr>
          <w:rFonts w:ascii="Candara" w:hAnsi="Candara"/>
        </w:rPr>
      </w:pPr>
      <w:r w:rsidRPr="0022577D">
        <w:rPr>
          <w:rFonts w:ascii="Candara" w:hAnsi="Candara"/>
        </w:rPr>
        <w:t>Serves 2</w:t>
      </w:r>
    </w:p>
    <w:p w:rsidR="00FD1474" w:rsidRPr="0022577D" w:rsidRDefault="00FD1474" w:rsidP="00FD1474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5 minutes</w:t>
      </w:r>
    </w:p>
    <w:p w:rsidR="00FD1474" w:rsidRPr="0022577D" w:rsidRDefault="00FD1474" w:rsidP="00FD1474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You Need:</w:t>
      </w:r>
    </w:p>
    <w:p w:rsidR="00FD1474" w:rsidRPr="0022577D" w:rsidRDefault="00FD1474" w:rsidP="00FD1474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3 cups Mango</w:t>
      </w:r>
    </w:p>
    <w:p w:rsidR="00FD1474" w:rsidRPr="0022577D" w:rsidRDefault="00FD1474" w:rsidP="00FD1474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½ t Ground Turmeric</w:t>
      </w:r>
    </w:p>
    <w:p w:rsidR="00FD1474" w:rsidRPr="0022577D" w:rsidRDefault="00FD1474" w:rsidP="00FD1474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t Fresh Ginger, grated</w:t>
      </w:r>
    </w:p>
    <w:p w:rsidR="00FD1474" w:rsidRPr="0022577D" w:rsidRDefault="00FD1474" w:rsidP="00FD1474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¼ cup Cashews, soaked overnight OR Coconut Cream</w:t>
      </w:r>
    </w:p>
    <w:p w:rsidR="00FD1474" w:rsidRPr="0022577D" w:rsidRDefault="00FD1474" w:rsidP="00FD1474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Carrot, chopped or shredded</w:t>
      </w:r>
    </w:p>
    <w:p w:rsidR="00FD1474" w:rsidRPr="0022577D" w:rsidRDefault="00FD1474" w:rsidP="00FD1474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½ cups Coconut Water OR Plant Milk</w:t>
      </w:r>
    </w:p>
    <w:p w:rsidR="00FD1474" w:rsidRPr="0022577D" w:rsidRDefault="00FD1474" w:rsidP="00FD1474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T Chia Seeds</w:t>
      </w:r>
    </w:p>
    <w:p w:rsidR="00FD1474" w:rsidRPr="0022577D" w:rsidRDefault="00FD1474" w:rsidP="00FD1474">
      <w:pPr>
        <w:pStyle w:val="ListParagraph"/>
        <w:numPr>
          <w:ilvl w:val="0"/>
          <w:numId w:val="1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1 T Hemp Seeds</w:t>
      </w:r>
    </w:p>
    <w:p w:rsidR="00FD1474" w:rsidRPr="0022577D" w:rsidRDefault="00FD1474" w:rsidP="00FD1474">
      <w:pPr>
        <w:pStyle w:val="ListParagraph"/>
        <w:rPr>
          <w:rFonts w:ascii="Candara" w:hAnsi="Candara"/>
        </w:rPr>
      </w:pPr>
    </w:p>
    <w:p w:rsidR="00FD1474" w:rsidRPr="0022577D" w:rsidRDefault="00FD1474" w:rsidP="00FD1474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FD1474" w:rsidRPr="0022577D" w:rsidRDefault="00FD1474" w:rsidP="00FD1474">
      <w:pPr>
        <w:pStyle w:val="ListParagraph"/>
        <w:numPr>
          <w:ilvl w:val="0"/>
          <w:numId w:val="2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 xml:space="preserve">Clean and prep the ingredients as necessary.  </w:t>
      </w:r>
    </w:p>
    <w:p w:rsidR="00FD1474" w:rsidRPr="0022577D" w:rsidRDefault="00FD1474" w:rsidP="00FD1474">
      <w:pPr>
        <w:pStyle w:val="ListParagraph"/>
        <w:numPr>
          <w:ilvl w:val="0"/>
          <w:numId w:val="2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Add all ingredients to blender.</w:t>
      </w:r>
    </w:p>
    <w:p w:rsidR="00FD1474" w:rsidRPr="0022577D" w:rsidRDefault="00FD1474" w:rsidP="00FD1474">
      <w:pPr>
        <w:pStyle w:val="ListParagraph"/>
        <w:numPr>
          <w:ilvl w:val="0"/>
          <w:numId w:val="21"/>
        </w:numPr>
        <w:spacing w:after="0" w:line="240" w:lineRule="auto"/>
        <w:rPr>
          <w:rFonts w:ascii="Candara" w:hAnsi="Candara"/>
        </w:rPr>
      </w:pPr>
      <w:r w:rsidRPr="0022577D">
        <w:rPr>
          <w:rFonts w:ascii="Candara" w:hAnsi="Candara"/>
        </w:rPr>
        <w:t>Pulse until smooth. Enjoy!</w:t>
      </w:r>
    </w:p>
    <w:p w:rsidR="00224A44" w:rsidRPr="0022577D" w:rsidRDefault="00224A44" w:rsidP="00224A44">
      <w:pPr>
        <w:rPr>
          <w:rFonts w:ascii="Candara" w:hAnsi="Candara"/>
          <w:b/>
        </w:rPr>
      </w:pP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4A44" w:rsidP="00224A44">
      <w:pPr>
        <w:rPr>
          <w:rFonts w:ascii="Candara" w:hAnsi="Candara"/>
        </w:rPr>
      </w:pPr>
    </w:p>
    <w:p w:rsidR="007B7F03" w:rsidRPr="0022577D" w:rsidRDefault="007B7F03" w:rsidP="00FD1474">
      <w:pPr>
        <w:contextualSpacing/>
        <w:jc w:val="center"/>
        <w:rPr>
          <w:rFonts w:ascii="Candara" w:hAnsi="Candara"/>
          <w:b/>
          <w:sz w:val="48"/>
          <w:szCs w:val="48"/>
        </w:rPr>
      </w:pPr>
      <w:r w:rsidRPr="0022577D">
        <w:rPr>
          <w:rFonts w:ascii="Candara" w:hAnsi="Candara"/>
          <w:b/>
          <w:sz w:val="48"/>
          <w:szCs w:val="48"/>
        </w:rPr>
        <w:t>Cranberry Orange Smoothie Bowl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5 minutes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Serves: 1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  <w:b/>
        </w:rPr>
        <w:t>You Need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½ cup Cranberries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Orange, sliced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Frozen Sliced Banana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T Plant Milk of Choice</w:t>
      </w:r>
    </w:p>
    <w:p w:rsidR="007B7F03" w:rsidRPr="0022577D" w:rsidRDefault="007B7F03" w:rsidP="007B7F0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Cashew Butter or Nut Butter of choice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Toppings*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1 T Nuts or Seeds of Choice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1 T Dried Fruit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Fresh Fruit of choice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1 t Chia Seeds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1 T Desiccated Coconut</w:t>
      </w:r>
    </w:p>
    <w:p w:rsidR="007B7F03" w:rsidRPr="0022577D" w:rsidRDefault="007B7F03" w:rsidP="007B7F03">
      <w:pPr>
        <w:pStyle w:val="ListParagraph"/>
        <w:numPr>
          <w:ilvl w:val="0"/>
          <w:numId w:val="17"/>
        </w:numPr>
        <w:rPr>
          <w:rFonts w:ascii="Candara" w:hAnsi="Candara"/>
        </w:rPr>
      </w:pPr>
      <w:r w:rsidRPr="0022577D">
        <w:rPr>
          <w:rFonts w:ascii="Candara" w:hAnsi="Candara"/>
        </w:rPr>
        <w:t>1 T Nut Butter of choice</w:t>
      </w:r>
    </w:p>
    <w:p w:rsidR="007B7F03" w:rsidRPr="0022577D" w:rsidRDefault="007B7F03" w:rsidP="007B7F03">
      <w:pPr>
        <w:rPr>
          <w:rFonts w:ascii="Candara" w:hAnsi="Candara"/>
        </w:rPr>
      </w:pPr>
      <w:r w:rsidRPr="0022577D">
        <w:rPr>
          <w:rFonts w:ascii="Candara" w:hAnsi="Candara"/>
        </w:rPr>
        <w:t>*Feel free to mix and match toppings as you see fit!</w:t>
      </w:r>
    </w:p>
    <w:p w:rsidR="007B7F03" w:rsidRPr="0022577D" w:rsidRDefault="007B7F03" w:rsidP="007B7F03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7B7F03" w:rsidRPr="0022577D" w:rsidRDefault="007B7F03" w:rsidP="007B7F03">
      <w:pPr>
        <w:pStyle w:val="ListParagraph"/>
        <w:numPr>
          <w:ilvl w:val="0"/>
          <w:numId w:val="20"/>
        </w:numPr>
        <w:rPr>
          <w:rFonts w:ascii="Candara" w:hAnsi="Candara"/>
        </w:rPr>
      </w:pPr>
      <w:r w:rsidRPr="0022577D">
        <w:rPr>
          <w:rFonts w:ascii="Candara" w:hAnsi="Candara"/>
        </w:rPr>
        <w:t>To a blender, add bananas, cranberries, orange, cashew butter, and plant milk.  Add more milk if necessary, but you want the mixture to be very thick.</w:t>
      </w:r>
    </w:p>
    <w:p w:rsidR="007B7F03" w:rsidRPr="0022577D" w:rsidRDefault="007B7F03" w:rsidP="007B7F03">
      <w:pPr>
        <w:pStyle w:val="ListParagraph"/>
        <w:numPr>
          <w:ilvl w:val="0"/>
          <w:numId w:val="20"/>
        </w:numPr>
        <w:rPr>
          <w:rFonts w:ascii="Candara" w:hAnsi="Candara"/>
        </w:rPr>
      </w:pPr>
      <w:r w:rsidRPr="0022577D">
        <w:rPr>
          <w:rFonts w:ascii="Candara" w:hAnsi="Candara"/>
        </w:rPr>
        <w:t>Place the mixture in a bowl.  Top with your desired toppings.</w:t>
      </w:r>
    </w:p>
    <w:p w:rsidR="007B7F03" w:rsidRPr="0022577D" w:rsidRDefault="007B7F03" w:rsidP="007B7F03">
      <w:pPr>
        <w:pStyle w:val="ListParagraph"/>
        <w:numPr>
          <w:ilvl w:val="0"/>
          <w:numId w:val="20"/>
        </w:numPr>
        <w:rPr>
          <w:rFonts w:ascii="Candara" w:hAnsi="Candara"/>
        </w:rPr>
      </w:pPr>
      <w:r w:rsidRPr="0022577D">
        <w:rPr>
          <w:rFonts w:ascii="Candara" w:hAnsi="Candara"/>
        </w:rPr>
        <w:t>Serve and eat immediately.  Enjoy!</w:t>
      </w:r>
    </w:p>
    <w:p w:rsidR="00224A44" w:rsidRPr="0022577D" w:rsidRDefault="00224A44" w:rsidP="00224A44">
      <w:pPr>
        <w:rPr>
          <w:rFonts w:ascii="Candara" w:hAnsi="Candara"/>
        </w:rPr>
      </w:pPr>
    </w:p>
    <w:p w:rsidR="001922B9" w:rsidRPr="0022577D" w:rsidRDefault="001922B9" w:rsidP="001922B9">
      <w:pPr>
        <w:jc w:val="center"/>
        <w:rPr>
          <w:rFonts w:ascii="Candara" w:hAnsi="Candara"/>
          <w:b/>
          <w:sz w:val="48"/>
          <w:szCs w:val="48"/>
        </w:rPr>
      </w:pPr>
      <w:r w:rsidRPr="0022577D">
        <w:rPr>
          <w:rFonts w:ascii="Candara" w:hAnsi="Candara"/>
          <w:b/>
          <w:sz w:val="48"/>
          <w:szCs w:val="48"/>
        </w:rPr>
        <w:t>Apple Cinnamon Baked Oats</w:t>
      </w:r>
    </w:p>
    <w:p w:rsidR="001922B9" w:rsidRPr="0022577D" w:rsidRDefault="001922B9" w:rsidP="001922B9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50 minutes</w:t>
      </w:r>
    </w:p>
    <w:p w:rsidR="001922B9" w:rsidRPr="0022577D" w:rsidRDefault="001922B9" w:rsidP="001922B9">
      <w:pPr>
        <w:rPr>
          <w:rFonts w:ascii="Candara" w:hAnsi="Candara"/>
        </w:rPr>
      </w:pPr>
      <w:r w:rsidRPr="0022577D">
        <w:rPr>
          <w:rFonts w:ascii="Candara" w:hAnsi="Candara"/>
        </w:rPr>
        <w:t>Serves: 8</w:t>
      </w:r>
    </w:p>
    <w:p w:rsidR="001922B9" w:rsidRPr="0022577D" w:rsidRDefault="001922B9" w:rsidP="001922B9">
      <w:pPr>
        <w:rPr>
          <w:rFonts w:ascii="Candara" w:hAnsi="Candara"/>
        </w:rPr>
      </w:pPr>
      <w:r w:rsidRPr="0022577D">
        <w:rPr>
          <w:rFonts w:ascii="Candara" w:hAnsi="Candara"/>
          <w:b/>
        </w:rPr>
        <w:t>You Need</w:t>
      </w:r>
    </w:p>
    <w:p w:rsidR="001922B9" w:rsidRPr="0022577D" w:rsidRDefault="001922B9" w:rsidP="001922B9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½ cups Rolled Oats</w:t>
      </w:r>
    </w:p>
    <w:p w:rsidR="001922B9" w:rsidRPr="0022577D" w:rsidRDefault="001922B9" w:rsidP="001922B9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T Ground Flax Seeds + 6 T Water</w:t>
      </w:r>
    </w:p>
    <w:p w:rsidR="001922B9" w:rsidRPr="0022577D" w:rsidRDefault="001922B9" w:rsidP="001922B9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½ cup Apple Sauce</w:t>
      </w:r>
    </w:p>
    <w:p w:rsidR="001922B9" w:rsidRPr="0022577D" w:rsidRDefault="001922B9" w:rsidP="001922B9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Vanilla Extract</w:t>
      </w:r>
    </w:p>
    <w:p w:rsidR="001922B9" w:rsidRPr="0022577D" w:rsidRDefault="001922B9" w:rsidP="001922B9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Banana, mashed</w:t>
      </w:r>
    </w:p>
    <w:p w:rsidR="001922B9" w:rsidRPr="0022577D" w:rsidRDefault="001922B9" w:rsidP="001922B9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 xml:space="preserve">2 T Maple Syrup </w:t>
      </w:r>
    </w:p>
    <w:p w:rsidR="001922B9" w:rsidRPr="0022577D" w:rsidRDefault="001922B9" w:rsidP="001922B9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cups Plant Milk</w:t>
      </w:r>
    </w:p>
    <w:p w:rsidR="001922B9" w:rsidRPr="0022577D" w:rsidRDefault="001922B9" w:rsidP="001922B9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2-3 Apples of Choice, diced</w:t>
      </w:r>
    </w:p>
    <w:p w:rsidR="001922B9" w:rsidRPr="0022577D" w:rsidRDefault="001922B9" w:rsidP="001922B9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½ cup Almonds, chopped</w:t>
      </w:r>
    </w:p>
    <w:p w:rsidR="001922B9" w:rsidRPr="0022577D" w:rsidRDefault="001922B9" w:rsidP="001922B9">
      <w:pPr>
        <w:rPr>
          <w:rFonts w:ascii="Candara" w:hAnsi="Candara"/>
        </w:rPr>
      </w:pPr>
      <w:r w:rsidRPr="0022577D">
        <w:rPr>
          <w:rFonts w:ascii="Candara" w:hAnsi="Candara"/>
        </w:rPr>
        <w:t>Toppings</w:t>
      </w:r>
    </w:p>
    <w:p w:rsidR="001922B9" w:rsidRPr="0022577D" w:rsidRDefault="001922B9" w:rsidP="001922B9">
      <w:pPr>
        <w:pStyle w:val="ListParagraph"/>
        <w:numPr>
          <w:ilvl w:val="0"/>
          <w:numId w:val="22"/>
        </w:numPr>
        <w:rPr>
          <w:rFonts w:ascii="Candara" w:hAnsi="Candara"/>
        </w:rPr>
      </w:pPr>
      <w:r w:rsidRPr="0022577D">
        <w:rPr>
          <w:rFonts w:ascii="Candara" w:hAnsi="Candara"/>
        </w:rPr>
        <w:t>Pecans, Almonds, or other Nuts</w:t>
      </w:r>
    </w:p>
    <w:p w:rsidR="001922B9" w:rsidRPr="0022577D" w:rsidRDefault="001922B9" w:rsidP="001922B9">
      <w:pPr>
        <w:pStyle w:val="ListParagraph"/>
        <w:numPr>
          <w:ilvl w:val="0"/>
          <w:numId w:val="22"/>
        </w:numPr>
        <w:rPr>
          <w:rFonts w:ascii="Candara" w:hAnsi="Candara"/>
        </w:rPr>
      </w:pPr>
      <w:r w:rsidRPr="0022577D">
        <w:rPr>
          <w:rFonts w:ascii="Candara" w:hAnsi="Candara"/>
        </w:rPr>
        <w:t>Dried Fruit</w:t>
      </w:r>
    </w:p>
    <w:p w:rsidR="001922B9" w:rsidRPr="0022577D" w:rsidRDefault="001922B9" w:rsidP="001922B9">
      <w:pPr>
        <w:pStyle w:val="ListParagraph"/>
        <w:numPr>
          <w:ilvl w:val="0"/>
          <w:numId w:val="22"/>
        </w:numPr>
        <w:rPr>
          <w:rFonts w:ascii="Candara" w:hAnsi="Candara"/>
        </w:rPr>
      </w:pPr>
      <w:r w:rsidRPr="0022577D">
        <w:rPr>
          <w:rFonts w:ascii="Candara" w:hAnsi="Candara"/>
        </w:rPr>
        <w:t>Fresh Apple Slices</w:t>
      </w:r>
    </w:p>
    <w:p w:rsidR="001922B9" w:rsidRPr="0022577D" w:rsidRDefault="001922B9" w:rsidP="001922B9">
      <w:pPr>
        <w:pStyle w:val="ListParagraph"/>
        <w:numPr>
          <w:ilvl w:val="0"/>
          <w:numId w:val="22"/>
        </w:numPr>
        <w:rPr>
          <w:rFonts w:ascii="Candara" w:hAnsi="Candara"/>
        </w:rPr>
      </w:pPr>
      <w:r w:rsidRPr="0022577D">
        <w:rPr>
          <w:rFonts w:ascii="Candara" w:hAnsi="Candara"/>
        </w:rPr>
        <w:t>Nut Butter</w:t>
      </w:r>
    </w:p>
    <w:p w:rsidR="001922B9" w:rsidRPr="0022577D" w:rsidRDefault="001922B9" w:rsidP="001922B9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1922B9" w:rsidRPr="0022577D" w:rsidRDefault="001922B9" w:rsidP="001922B9">
      <w:pPr>
        <w:pStyle w:val="ListParagraph"/>
        <w:numPr>
          <w:ilvl w:val="0"/>
          <w:numId w:val="23"/>
        </w:numPr>
        <w:rPr>
          <w:rFonts w:ascii="Candara" w:hAnsi="Candara"/>
        </w:rPr>
      </w:pPr>
      <w:r w:rsidRPr="0022577D">
        <w:rPr>
          <w:rFonts w:ascii="Candara" w:hAnsi="Candara"/>
        </w:rPr>
        <w:t>Rinse and chop the produce accordingly.  Preheat your oven to 375</w:t>
      </w:r>
      <w:r w:rsidRPr="0022577D">
        <w:rPr>
          <w:rFonts w:ascii="Candara" w:hAnsi="Candara" w:cstheme="minorHAnsi"/>
        </w:rPr>
        <w:t>˚</w:t>
      </w:r>
      <w:r w:rsidRPr="0022577D">
        <w:rPr>
          <w:rFonts w:ascii="Candara" w:hAnsi="Candara"/>
        </w:rPr>
        <w:t>F.  Line 1 deep baking dish</w:t>
      </w:r>
    </w:p>
    <w:p w:rsidR="001922B9" w:rsidRPr="0022577D" w:rsidRDefault="001922B9" w:rsidP="001922B9">
      <w:pPr>
        <w:pStyle w:val="ListParagraph"/>
        <w:numPr>
          <w:ilvl w:val="0"/>
          <w:numId w:val="23"/>
        </w:numPr>
        <w:rPr>
          <w:rFonts w:ascii="Candara" w:hAnsi="Candara"/>
        </w:rPr>
      </w:pPr>
      <w:r w:rsidRPr="0022577D">
        <w:rPr>
          <w:rFonts w:ascii="Candara" w:hAnsi="Candara"/>
        </w:rPr>
        <w:t>Make the flax egg by mixing ground flax and water, and setting aside for 10 minutes.</w:t>
      </w:r>
    </w:p>
    <w:p w:rsidR="001922B9" w:rsidRPr="0022577D" w:rsidRDefault="001922B9" w:rsidP="001922B9">
      <w:pPr>
        <w:pStyle w:val="ListParagraph"/>
        <w:numPr>
          <w:ilvl w:val="0"/>
          <w:numId w:val="23"/>
        </w:numPr>
        <w:rPr>
          <w:rFonts w:ascii="Candara" w:hAnsi="Candara"/>
        </w:rPr>
      </w:pPr>
      <w:r w:rsidRPr="0022577D">
        <w:rPr>
          <w:rFonts w:ascii="Candara" w:hAnsi="Candara"/>
        </w:rPr>
        <w:t>In a large bowl combine all of your ingredients (except the toppings) and mix well.</w:t>
      </w:r>
    </w:p>
    <w:p w:rsidR="001922B9" w:rsidRPr="0022577D" w:rsidRDefault="001922B9" w:rsidP="001922B9">
      <w:pPr>
        <w:pStyle w:val="ListParagraph"/>
        <w:numPr>
          <w:ilvl w:val="0"/>
          <w:numId w:val="23"/>
        </w:numPr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Add the mixture to your baking tray, and bake for 40-45 minutes, or until a toothpick can come out clean.</w:t>
      </w:r>
    </w:p>
    <w:p w:rsidR="001922B9" w:rsidRPr="0022577D" w:rsidRDefault="001922B9" w:rsidP="001922B9">
      <w:pPr>
        <w:pStyle w:val="ListParagraph"/>
        <w:numPr>
          <w:ilvl w:val="0"/>
          <w:numId w:val="23"/>
        </w:numPr>
        <w:rPr>
          <w:rFonts w:ascii="Candara" w:hAnsi="Candara"/>
        </w:rPr>
      </w:pPr>
      <w:r w:rsidRPr="0022577D">
        <w:rPr>
          <w:rFonts w:ascii="Candara" w:hAnsi="Candara"/>
        </w:rPr>
        <w:t>Once finished, let the oats cool for 5-10 minutes before serving.  Add your desired toppings, and enjoy!</w:t>
      </w:r>
    </w:p>
    <w:p w:rsidR="00224A44" w:rsidRPr="0022577D" w:rsidRDefault="00224A44" w:rsidP="00224A44">
      <w:pPr>
        <w:rPr>
          <w:rFonts w:ascii="Candara" w:hAnsi="Candara"/>
        </w:rPr>
      </w:pPr>
    </w:p>
    <w:p w:rsidR="00FE34E3" w:rsidRPr="0022577D" w:rsidRDefault="00FE34E3" w:rsidP="00FE34E3">
      <w:pPr>
        <w:jc w:val="center"/>
        <w:rPr>
          <w:rFonts w:ascii="Candara" w:hAnsi="Candara"/>
          <w:b/>
          <w:sz w:val="48"/>
          <w:szCs w:val="48"/>
        </w:rPr>
      </w:pPr>
      <w:r w:rsidRPr="0022577D">
        <w:rPr>
          <w:rFonts w:ascii="Candara" w:hAnsi="Candara"/>
          <w:b/>
          <w:sz w:val="48"/>
          <w:szCs w:val="48"/>
        </w:rPr>
        <w:t>Quick Vegan Chana Masala</w:t>
      </w:r>
    </w:p>
    <w:p w:rsidR="0080499A" w:rsidRPr="0022577D" w:rsidRDefault="0080499A" w:rsidP="0080499A">
      <w:pPr>
        <w:jc w:val="center"/>
        <w:rPr>
          <w:rFonts w:ascii="Candara" w:hAnsi="Candara"/>
        </w:rPr>
      </w:pPr>
      <w:r w:rsidRPr="0022577D">
        <w:rPr>
          <w:rFonts w:ascii="Candara" w:hAnsi="Candara"/>
          <w:noProof/>
        </w:rPr>
        <w:drawing>
          <wp:inline distT="0" distB="0" distL="0" distR="0">
            <wp:extent cx="5973055" cy="4479792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12_1759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665" cy="44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E3" w:rsidRPr="0022577D" w:rsidRDefault="00FE34E3" w:rsidP="00FE34E3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40 minutes</w:t>
      </w:r>
    </w:p>
    <w:p w:rsidR="00FE34E3" w:rsidRPr="0022577D" w:rsidRDefault="00FE34E3" w:rsidP="00FE34E3">
      <w:pPr>
        <w:rPr>
          <w:rFonts w:ascii="Candara" w:hAnsi="Candara"/>
        </w:rPr>
      </w:pPr>
      <w:r w:rsidRPr="0022577D">
        <w:rPr>
          <w:rFonts w:ascii="Candara" w:hAnsi="Candara"/>
        </w:rPr>
        <w:t>Serves: 3-4</w:t>
      </w:r>
    </w:p>
    <w:p w:rsidR="00FE34E3" w:rsidRPr="0022577D" w:rsidRDefault="00FE34E3" w:rsidP="00FE34E3">
      <w:pPr>
        <w:rPr>
          <w:rFonts w:ascii="Candara" w:hAnsi="Candara"/>
        </w:rPr>
      </w:pPr>
      <w:r w:rsidRPr="0022577D">
        <w:rPr>
          <w:rFonts w:ascii="Candara" w:hAnsi="Candara"/>
          <w:b/>
        </w:rPr>
        <w:t>You Need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Red Onion, halved and cut thinly into half-moons</w:t>
      </w:r>
    </w:p>
    <w:p w:rsidR="00FE34E3" w:rsidRPr="0022577D" w:rsidRDefault="003F5F95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15oz. Chickpeas</w:t>
      </w:r>
      <w:r w:rsidR="00FE34E3" w:rsidRPr="0022577D">
        <w:rPr>
          <w:rFonts w:ascii="Candara" w:hAnsi="Candara"/>
        </w:rPr>
        <w:t>, rinsed and drained</w:t>
      </w:r>
    </w:p>
    <w:p w:rsidR="00FE34E3" w:rsidRPr="0022577D" w:rsidRDefault="003F5F95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15oz.</w:t>
      </w:r>
      <w:r w:rsidR="00FE34E3" w:rsidRPr="0022577D">
        <w:rPr>
          <w:rFonts w:ascii="Candara" w:hAnsi="Candara"/>
        </w:rPr>
        <w:t xml:space="preserve"> Pureed OR Diced Tomatoes 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cup Vegetable Stock OR Water (add more if you want a thinner dish)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1 tbsp. Ground Cumin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 xml:space="preserve">1 head Garlic, minced 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tbsp. Fresh Ginger, minced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1/2 cup Chopped Cilantro, for garnish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2-3 fresh green chilies, sliced with seeds (optional)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 xml:space="preserve">1 tbsp. Ground Cloves 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tbsp. Coriander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 xml:space="preserve">1 tbsp. Turmeric 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Salt, to taste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Black Pepper, to taste</w:t>
      </w:r>
    </w:p>
    <w:p w:rsidR="00FE34E3" w:rsidRPr="0022577D" w:rsidRDefault="00FE34E3" w:rsidP="00FE34E3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Vegetable Stock or 1 t Extra Virgin Olive Oil</w:t>
      </w:r>
    </w:p>
    <w:p w:rsidR="00FE34E3" w:rsidRPr="0022577D" w:rsidRDefault="00FE34E3" w:rsidP="00FE34E3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FE34E3" w:rsidRPr="0022577D" w:rsidRDefault="00FE34E3" w:rsidP="00FE34E3">
      <w:pPr>
        <w:pStyle w:val="ListParagraph"/>
        <w:numPr>
          <w:ilvl w:val="0"/>
          <w:numId w:val="24"/>
        </w:numPr>
        <w:rPr>
          <w:rFonts w:ascii="Candara" w:hAnsi="Candara"/>
        </w:rPr>
      </w:pPr>
      <w:r w:rsidRPr="0022577D">
        <w:rPr>
          <w:rFonts w:ascii="Candara" w:hAnsi="Candara"/>
        </w:rPr>
        <w:t>Rinse and chop the produce accordingly.</w:t>
      </w:r>
    </w:p>
    <w:p w:rsidR="00FE34E3" w:rsidRPr="0022577D" w:rsidRDefault="00FE34E3" w:rsidP="00FE34E3">
      <w:pPr>
        <w:pStyle w:val="ListParagraph"/>
        <w:numPr>
          <w:ilvl w:val="0"/>
          <w:numId w:val="24"/>
        </w:numPr>
        <w:rPr>
          <w:rFonts w:ascii="Candara" w:hAnsi="Candara"/>
        </w:rPr>
      </w:pPr>
      <w:r w:rsidRPr="0022577D">
        <w:rPr>
          <w:rFonts w:ascii="Candara" w:hAnsi="Candara"/>
        </w:rPr>
        <w:t xml:space="preserve">Set a pot to medium heat.  Once hot, add coconut oil.  Then, add ginger, garlic, and red onion, stirring frequently to avoid burning.  Cook until onion is translucent, 4-5 minutes.  </w:t>
      </w:r>
    </w:p>
    <w:p w:rsidR="00FE34E3" w:rsidRPr="0022577D" w:rsidRDefault="00FE34E3" w:rsidP="00FE34E3">
      <w:pPr>
        <w:pStyle w:val="ListParagraph"/>
        <w:numPr>
          <w:ilvl w:val="0"/>
          <w:numId w:val="24"/>
        </w:numPr>
        <w:rPr>
          <w:rFonts w:ascii="Candara" w:hAnsi="Candara"/>
        </w:rPr>
      </w:pPr>
      <w:r w:rsidRPr="0022577D">
        <w:rPr>
          <w:rFonts w:ascii="Candara" w:hAnsi="Candara"/>
        </w:rPr>
        <w:t xml:space="preserve">Add </w:t>
      </w:r>
      <w:proofErr w:type="spellStart"/>
      <w:r w:rsidRPr="0022577D">
        <w:rPr>
          <w:rFonts w:ascii="Candara" w:hAnsi="Candara"/>
        </w:rPr>
        <w:t>chiles</w:t>
      </w:r>
      <w:proofErr w:type="spellEnd"/>
      <w:r w:rsidRPr="0022577D">
        <w:rPr>
          <w:rFonts w:ascii="Candara" w:hAnsi="Candara"/>
        </w:rPr>
        <w:t>, and cook for 1 minute more.</w:t>
      </w:r>
    </w:p>
    <w:p w:rsidR="00FE34E3" w:rsidRPr="0022577D" w:rsidRDefault="00FE34E3" w:rsidP="00FE34E3">
      <w:pPr>
        <w:pStyle w:val="ListParagraph"/>
        <w:numPr>
          <w:ilvl w:val="0"/>
          <w:numId w:val="24"/>
        </w:numPr>
        <w:rPr>
          <w:rFonts w:ascii="Candara" w:hAnsi="Candara"/>
        </w:rPr>
      </w:pPr>
      <w:r w:rsidRPr="0022577D">
        <w:rPr>
          <w:rFonts w:ascii="Candara" w:hAnsi="Candara"/>
        </w:rPr>
        <w:t>Add tomatoes, vegetable stock, and chickpeas.  Add all spices and bring mixture to a boil.  Then cover and reduce heat to a simmer.  Season with salt and pepper.  Cook until thickened, 5-6 minutes.</w:t>
      </w:r>
    </w:p>
    <w:p w:rsidR="00FE34E3" w:rsidRPr="0022577D" w:rsidRDefault="00FE34E3" w:rsidP="00FE34E3">
      <w:pPr>
        <w:pStyle w:val="ListParagraph"/>
        <w:numPr>
          <w:ilvl w:val="0"/>
          <w:numId w:val="24"/>
        </w:numPr>
        <w:rPr>
          <w:rFonts w:ascii="Candara" w:hAnsi="Candara"/>
        </w:rPr>
      </w:pPr>
      <w:r w:rsidRPr="0022577D">
        <w:rPr>
          <w:rFonts w:ascii="Candara" w:hAnsi="Candara"/>
        </w:rPr>
        <w:t>Remove from heat.  Serve with rice.  Garnish with fresh cilantro.  Enjoy!</w:t>
      </w:r>
    </w:p>
    <w:p w:rsidR="00224A44" w:rsidRPr="0022577D" w:rsidRDefault="00224A44" w:rsidP="00224A44">
      <w:pPr>
        <w:rPr>
          <w:rFonts w:ascii="Candara" w:hAnsi="Candara"/>
        </w:rPr>
      </w:pPr>
    </w:p>
    <w:p w:rsidR="004447C1" w:rsidRPr="0022577D" w:rsidRDefault="0022577D" w:rsidP="00224A44">
      <w:pPr>
        <w:jc w:val="center"/>
        <w:rPr>
          <w:rFonts w:ascii="Candara" w:hAnsi="Candara"/>
          <w:b/>
          <w:noProof/>
        </w:rPr>
      </w:pPr>
      <w:r w:rsidRPr="0022577D">
        <w:rPr>
          <w:rFonts w:ascii="Candara" w:hAnsi="Candara"/>
          <w:b/>
          <w:sz w:val="48"/>
          <w:szCs w:val="48"/>
        </w:rPr>
        <w:t>Vegan Carbonara</w:t>
      </w:r>
    </w:p>
    <w:p w:rsidR="0022577D" w:rsidRPr="0022577D" w:rsidRDefault="0022577D" w:rsidP="00224A44">
      <w:pPr>
        <w:jc w:val="center"/>
        <w:rPr>
          <w:rFonts w:ascii="Candara" w:hAnsi="Candara"/>
          <w:b/>
        </w:rPr>
      </w:pPr>
      <w:r w:rsidRPr="0022577D">
        <w:rPr>
          <w:rFonts w:ascii="Candara" w:hAnsi="Candara"/>
          <w:b/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708_164426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7D" w:rsidRPr="0022577D" w:rsidRDefault="0022577D" w:rsidP="0022577D">
      <w:pPr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Cook and Prep Time: 25 minutes</w:t>
      </w:r>
    </w:p>
    <w:p w:rsidR="0022577D" w:rsidRPr="0022577D" w:rsidRDefault="0022577D" w:rsidP="0022577D">
      <w:pPr>
        <w:rPr>
          <w:rFonts w:ascii="Candara" w:hAnsi="Candara"/>
        </w:rPr>
      </w:pPr>
      <w:r w:rsidRPr="0022577D">
        <w:rPr>
          <w:rFonts w:ascii="Candara" w:hAnsi="Candara"/>
        </w:rPr>
        <w:t>Serves: 4</w:t>
      </w:r>
    </w:p>
    <w:p w:rsidR="0022577D" w:rsidRPr="0022577D" w:rsidRDefault="0022577D" w:rsidP="0022577D">
      <w:pPr>
        <w:rPr>
          <w:rFonts w:ascii="Candara" w:hAnsi="Candara"/>
        </w:rPr>
      </w:pPr>
      <w:r w:rsidRPr="0022577D">
        <w:rPr>
          <w:rFonts w:ascii="Candara" w:hAnsi="Candara"/>
          <w:b/>
        </w:rPr>
        <w:t>You Need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1lb Spaghetti or Linguine (Brown Rice or Lentil/Chickpea Base)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1lb. Mushrooms, sliced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½ cups Peas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6-8 cloves Garlic, sliced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Salt &amp; Pepper, to taste</w:t>
      </w:r>
    </w:p>
    <w:p w:rsidR="0022577D" w:rsidRPr="0022577D" w:rsidRDefault="0022577D" w:rsidP="0022577D">
      <w:pPr>
        <w:rPr>
          <w:rFonts w:ascii="Candara" w:hAnsi="Candara"/>
        </w:rPr>
      </w:pPr>
      <w:r w:rsidRPr="0022577D">
        <w:rPr>
          <w:rFonts w:ascii="Candara" w:hAnsi="Candara"/>
        </w:rPr>
        <w:t xml:space="preserve">For the Sauce 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½ cup Cashews, soaked overnight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¾ cups Water or Vegetable Stock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½ cup Nutritional Yeast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Tamari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Smoked Paprika</w:t>
      </w:r>
    </w:p>
    <w:p w:rsidR="0022577D" w:rsidRPr="0022577D" w:rsidRDefault="0022577D" w:rsidP="0022577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Salt &amp; Pepper, to taste</w:t>
      </w:r>
    </w:p>
    <w:p w:rsidR="0022577D" w:rsidRPr="0022577D" w:rsidRDefault="0022577D" w:rsidP="0022577D">
      <w:pPr>
        <w:rPr>
          <w:rFonts w:ascii="Candara" w:hAnsi="Candara"/>
        </w:rPr>
      </w:pPr>
      <w:r w:rsidRPr="0022577D">
        <w:rPr>
          <w:rFonts w:ascii="Candara" w:hAnsi="Candara"/>
        </w:rPr>
        <w:t>For Serving</w:t>
      </w:r>
    </w:p>
    <w:p w:rsidR="0022577D" w:rsidRPr="0022577D" w:rsidRDefault="0022577D" w:rsidP="0022577D">
      <w:pPr>
        <w:pStyle w:val="ListParagraph"/>
        <w:numPr>
          <w:ilvl w:val="0"/>
          <w:numId w:val="36"/>
        </w:numPr>
        <w:rPr>
          <w:rFonts w:ascii="Candara" w:hAnsi="Candara"/>
        </w:rPr>
      </w:pPr>
      <w:r w:rsidRPr="0022577D">
        <w:rPr>
          <w:rFonts w:ascii="Candara" w:hAnsi="Candara"/>
        </w:rPr>
        <w:t>Arugula Salad</w:t>
      </w:r>
    </w:p>
    <w:p w:rsidR="0022577D" w:rsidRPr="0022577D" w:rsidRDefault="0022577D" w:rsidP="0022577D">
      <w:pPr>
        <w:pStyle w:val="ListParagraph"/>
        <w:numPr>
          <w:ilvl w:val="0"/>
          <w:numId w:val="36"/>
        </w:numPr>
        <w:rPr>
          <w:rFonts w:ascii="Candara" w:hAnsi="Candara"/>
        </w:rPr>
      </w:pPr>
      <w:r w:rsidRPr="0022577D">
        <w:rPr>
          <w:rFonts w:ascii="Candara" w:hAnsi="Candara"/>
        </w:rPr>
        <w:t>Red Chili Flakes</w:t>
      </w:r>
    </w:p>
    <w:p w:rsidR="0022577D" w:rsidRPr="0022577D" w:rsidRDefault="0022577D" w:rsidP="0022577D">
      <w:pPr>
        <w:pStyle w:val="ListParagraph"/>
        <w:numPr>
          <w:ilvl w:val="0"/>
          <w:numId w:val="36"/>
        </w:numPr>
        <w:rPr>
          <w:rFonts w:ascii="Candara" w:hAnsi="Candara"/>
        </w:rPr>
      </w:pPr>
      <w:r w:rsidRPr="0022577D">
        <w:rPr>
          <w:rFonts w:ascii="Candara" w:hAnsi="Candara"/>
        </w:rPr>
        <w:t>Chopped Parsley</w:t>
      </w:r>
    </w:p>
    <w:p w:rsidR="0022577D" w:rsidRPr="0022577D" w:rsidRDefault="0022577D" w:rsidP="0022577D">
      <w:pPr>
        <w:pStyle w:val="ListParagraph"/>
        <w:numPr>
          <w:ilvl w:val="0"/>
          <w:numId w:val="36"/>
        </w:numPr>
        <w:rPr>
          <w:rFonts w:ascii="Candara" w:hAnsi="Candara"/>
        </w:rPr>
      </w:pPr>
      <w:r w:rsidRPr="0022577D">
        <w:rPr>
          <w:rFonts w:ascii="Candara" w:hAnsi="Candara"/>
        </w:rPr>
        <w:t>Chopped Basil</w:t>
      </w:r>
    </w:p>
    <w:p w:rsidR="0022577D" w:rsidRPr="0022577D" w:rsidRDefault="0022577D" w:rsidP="0022577D">
      <w:pPr>
        <w:pStyle w:val="ListParagraph"/>
        <w:numPr>
          <w:ilvl w:val="0"/>
          <w:numId w:val="36"/>
        </w:numPr>
        <w:rPr>
          <w:rFonts w:ascii="Candara" w:hAnsi="Candara"/>
        </w:rPr>
      </w:pPr>
      <w:r w:rsidRPr="0022577D">
        <w:rPr>
          <w:rFonts w:ascii="Candara" w:hAnsi="Candara"/>
        </w:rPr>
        <w:t>Chopped Cherry Tomatoes</w:t>
      </w:r>
    </w:p>
    <w:p w:rsidR="0022577D" w:rsidRPr="0022577D" w:rsidRDefault="0022577D" w:rsidP="0022577D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22577D" w:rsidRPr="0022577D" w:rsidRDefault="0022577D" w:rsidP="0022577D">
      <w:pPr>
        <w:pStyle w:val="ListParagraph"/>
        <w:numPr>
          <w:ilvl w:val="0"/>
          <w:numId w:val="37"/>
        </w:numPr>
        <w:rPr>
          <w:rFonts w:ascii="Candara" w:hAnsi="Candara"/>
        </w:rPr>
      </w:pPr>
      <w:r w:rsidRPr="0022577D">
        <w:rPr>
          <w:rFonts w:ascii="Candara" w:hAnsi="Candara"/>
        </w:rPr>
        <w:t>Rinse and chop the produce accordingly.</w:t>
      </w:r>
    </w:p>
    <w:p w:rsidR="0022577D" w:rsidRPr="0022577D" w:rsidRDefault="0022577D" w:rsidP="0022577D">
      <w:pPr>
        <w:pStyle w:val="ListParagraph"/>
        <w:numPr>
          <w:ilvl w:val="0"/>
          <w:numId w:val="37"/>
        </w:numPr>
        <w:rPr>
          <w:rFonts w:ascii="Candara" w:hAnsi="Candara"/>
        </w:rPr>
      </w:pPr>
      <w:r w:rsidRPr="0022577D">
        <w:rPr>
          <w:rFonts w:ascii="Candara" w:hAnsi="Candara"/>
        </w:rPr>
        <w:t>Cook the pasta according to package instructions.</w:t>
      </w:r>
    </w:p>
    <w:p w:rsidR="0022577D" w:rsidRPr="0022577D" w:rsidRDefault="0022577D" w:rsidP="0022577D">
      <w:pPr>
        <w:pStyle w:val="ListParagraph"/>
        <w:numPr>
          <w:ilvl w:val="0"/>
          <w:numId w:val="37"/>
        </w:numPr>
        <w:rPr>
          <w:rFonts w:ascii="Candara" w:hAnsi="Candara"/>
        </w:rPr>
      </w:pPr>
      <w:r w:rsidRPr="0022577D">
        <w:rPr>
          <w:rFonts w:ascii="Candara" w:hAnsi="Candara"/>
        </w:rPr>
        <w:t>Set a large skillet to medium heat.  Once hot, add the mushrooms, and cook for 7-8 minutes, until soft and browned.  Then add the garlic, and cook for 1 minute more.  Then, add the peas, and cook until warmed through.</w:t>
      </w:r>
    </w:p>
    <w:p w:rsidR="0022577D" w:rsidRPr="0022577D" w:rsidRDefault="0022577D" w:rsidP="0022577D">
      <w:pPr>
        <w:pStyle w:val="ListParagraph"/>
        <w:numPr>
          <w:ilvl w:val="0"/>
          <w:numId w:val="37"/>
        </w:numPr>
        <w:rPr>
          <w:rFonts w:ascii="Candara" w:hAnsi="Candara"/>
        </w:rPr>
      </w:pPr>
      <w:r w:rsidRPr="0022577D">
        <w:rPr>
          <w:rFonts w:ascii="Candara" w:hAnsi="Candara"/>
        </w:rPr>
        <w:t>Make the sauce.  Combine all of the sauce ingredients in a blender, and pulse until smooth.</w:t>
      </w:r>
    </w:p>
    <w:p w:rsidR="0022577D" w:rsidRPr="0022577D" w:rsidRDefault="0022577D" w:rsidP="0022577D">
      <w:pPr>
        <w:pStyle w:val="ListParagraph"/>
        <w:numPr>
          <w:ilvl w:val="0"/>
          <w:numId w:val="37"/>
        </w:numPr>
        <w:rPr>
          <w:rFonts w:ascii="Candara" w:hAnsi="Candara"/>
        </w:rPr>
      </w:pPr>
      <w:r w:rsidRPr="0022577D">
        <w:rPr>
          <w:rFonts w:ascii="Candara" w:hAnsi="Candara"/>
        </w:rPr>
        <w:t>Add the sauce and cooked pasta, and toss to combine.  Add water to thin if needed, and season to taste.</w:t>
      </w:r>
    </w:p>
    <w:p w:rsidR="0022577D" w:rsidRPr="0022577D" w:rsidRDefault="0022577D" w:rsidP="0022577D">
      <w:pPr>
        <w:pStyle w:val="ListParagraph"/>
        <w:numPr>
          <w:ilvl w:val="0"/>
          <w:numId w:val="37"/>
        </w:numPr>
        <w:rPr>
          <w:rFonts w:ascii="Candara" w:hAnsi="Candara"/>
        </w:rPr>
      </w:pPr>
      <w:r w:rsidRPr="0022577D">
        <w:rPr>
          <w:rFonts w:ascii="Candara" w:hAnsi="Candara"/>
        </w:rPr>
        <w:t>Serve with your desired toppings.  Enjoy!</w:t>
      </w:r>
    </w:p>
    <w:p w:rsidR="00224A44" w:rsidRPr="0022577D" w:rsidRDefault="00224A44" w:rsidP="00224A44">
      <w:pPr>
        <w:rPr>
          <w:rFonts w:ascii="Candara" w:hAnsi="Candara"/>
        </w:rPr>
      </w:pPr>
    </w:p>
    <w:p w:rsidR="004447C1" w:rsidRPr="0022577D" w:rsidRDefault="004447C1" w:rsidP="004447C1">
      <w:pPr>
        <w:jc w:val="center"/>
        <w:rPr>
          <w:rFonts w:ascii="Candara" w:hAnsi="Candara"/>
          <w:b/>
          <w:sz w:val="48"/>
          <w:szCs w:val="48"/>
        </w:rPr>
      </w:pPr>
      <w:r w:rsidRPr="0022577D">
        <w:rPr>
          <w:rFonts w:ascii="Candara" w:hAnsi="Candara"/>
          <w:b/>
          <w:sz w:val="48"/>
          <w:szCs w:val="48"/>
        </w:rPr>
        <w:t>Sheet Pan Sweet Potato Fajitas</w:t>
      </w:r>
    </w:p>
    <w:p w:rsidR="004447C1" w:rsidRPr="0022577D" w:rsidRDefault="004447C1" w:rsidP="004447C1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50 minutes</w:t>
      </w:r>
    </w:p>
    <w:p w:rsidR="004447C1" w:rsidRPr="0022577D" w:rsidRDefault="004447C1" w:rsidP="004447C1">
      <w:pPr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Serves: 3-4</w:t>
      </w:r>
    </w:p>
    <w:p w:rsidR="004447C1" w:rsidRPr="0022577D" w:rsidRDefault="004447C1" w:rsidP="004447C1">
      <w:pPr>
        <w:rPr>
          <w:rFonts w:ascii="Candara" w:hAnsi="Candara"/>
        </w:rPr>
      </w:pPr>
      <w:r w:rsidRPr="0022577D">
        <w:rPr>
          <w:rFonts w:ascii="Candara" w:hAnsi="Candara"/>
          <w:b/>
        </w:rPr>
        <w:t>You Need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5 cups Sweet Potatoes, cut into matchsticks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Red Onion, sliced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Bell Peppers, sliced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Extra Virgin Olive Oil OR Vegetable Stock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Smoked Paprika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2-3 t Ground Cumin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Garlic Powder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2-3 t Onion Powder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1-2 Dried Oregano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Chili Powder (adjust to taste)</w:t>
      </w:r>
    </w:p>
    <w:p w:rsidR="004447C1" w:rsidRPr="0022577D" w:rsidRDefault="004447C1" w:rsidP="004447C1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Salt &amp; Pepper, to taste</w:t>
      </w:r>
    </w:p>
    <w:p w:rsidR="004447C1" w:rsidRPr="0022577D" w:rsidRDefault="004447C1" w:rsidP="004447C1">
      <w:pPr>
        <w:rPr>
          <w:rFonts w:ascii="Candara" w:hAnsi="Candara"/>
        </w:rPr>
      </w:pPr>
      <w:r w:rsidRPr="0022577D">
        <w:rPr>
          <w:rFonts w:ascii="Candara" w:hAnsi="Candara"/>
        </w:rPr>
        <w:t>For Serving</w:t>
      </w:r>
    </w:p>
    <w:p w:rsidR="004447C1" w:rsidRPr="0022577D" w:rsidRDefault="004447C1" w:rsidP="004447C1">
      <w:pPr>
        <w:pStyle w:val="ListParagraph"/>
        <w:numPr>
          <w:ilvl w:val="0"/>
          <w:numId w:val="29"/>
        </w:numPr>
        <w:rPr>
          <w:rFonts w:ascii="Candara" w:hAnsi="Candara"/>
        </w:rPr>
      </w:pPr>
      <w:r w:rsidRPr="0022577D">
        <w:rPr>
          <w:rFonts w:ascii="Candara" w:hAnsi="Candara"/>
        </w:rPr>
        <w:t>Cooked Black Beans</w:t>
      </w:r>
    </w:p>
    <w:p w:rsidR="004447C1" w:rsidRPr="0022577D" w:rsidRDefault="004447C1" w:rsidP="004447C1">
      <w:pPr>
        <w:pStyle w:val="ListParagraph"/>
        <w:numPr>
          <w:ilvl w:val="0"/>
          <w:numId w:val="29"/>
        </w:numPr>
        <w:rPr>
          <w:rFonts w:ascii="Candara" w:hAnsi="Candara"/>
        </w:rPr>
      </w:pPr>
      <w:r w:rsidRPr="0022577D">
        <w:rPr>
          <w:rFonts w:ascii="Candara" w:hAnsi="Candara"/>
        </w:rPr>
        <w:t>Cooked Rice or Quinoa</w:t>
      </w:r>
    </w:p>
    <w:p w:rsidR="004447C1" w:rsidRPr="0022577D" w:rsidRDefault="004447C1" w:rsidP="004447C1">
      <w:pPr>
        <w:pStyle w:val="ListParagraph"/>
        <w:numPr>
          <w:ilvl w:val="0"/>
          <w:numId w:val="29"/>
        </w:numPr>
        <w:rPr>
          <w:rFonts w:ascii="Candara" w:hAnsi="Candara"/>
        </w:rPr>
      </w:pPr>
      <w:r w:rsidRPr="0022577D">
        <w:rPr>
          <w:rFonts w:ascii="Candara" w:hAnsi="Candara"/>
        </w:rPr>
        <w:t>Guacamole</w:t>
      </w:r>
    </w:p>
    <w:p w:rsidR="004447C1" w:rsidRPr="0022577D" w:rsidRDefault="004447C1" w:rsidP="004447C1">
      <w:pPr>
        <w:pStyle w:val="ListParagraph"/>
        <w:numPr>
          <w:ilvl w:val="0"/>
          <w:numId w:val="29"/>
        </w:numPr>
        <w:rPr>
          <w:rFonts w:ascii="Candara" w:hAnsi="Candara"/>
        </w:rPr>
      </w:pPr>
      <w:r w:rsidRPr="0022577D">
        <w:rPr>
          <w:rFonts w:ascii="Candara" w:hAnsi="Candara"/>
        </w:rPr>
        <w:t xml:space="preserve">Corn Tortillas </w:t>
      </w:r>
    </w:p>
    <w:p w:rsidR="004447C1" w:rsidRPr="0022577D" w:rsidRDefault="004447C1" w:rsidP="004447C1">
      <w:pPr>
        <w:pStyle w:val="ListParagraph"/>
        <w:numPr>
          <w:ilvl w:val="0"/>
          <w:numId w:val="29"/>
        </w:numPr>
        <w:rPr>
          <w:rFonts w:ascii="Candara" w:hAnsi="Candara"/>
        </w:rPr>
      </w:pPr>
      <w:r w:rsidRPr="0022577D">
        <w:rPr>
          <w:rFonts w:ascii="Candara" w:hAnsi="Candara"/>
        </w:rPr>
        <w:t>Lime Wedges</w:t>
      </w:r>
    </w:p>
    <w:p w:rsidR="004447C1" w:rsidRPr="0022577D" w:rsidRDefault="004447C1" w:rsidP="004447C1">
      <w:pPr>
        <w:pStyle w:val="ListParagraph"/>
        <w:numPr>
          <w:ilvl w:val="0"/>
          <w:numId w:val="29"/>
        </w:numPr>
        <w:rPr>
          <w:rFonts w:ascii="Candara" w:hAnsi="Candara"/>
        </w:rPr>
      </w:pPr>
      <w:r w:rsidRPr="0022577D">
        <w:rPr>
          <w:rFonts w:ascii="Candara" w:hAnsi="Candara"/>
        </w:rPr>
        <w:t>Cilantro</w:t>
      </w:r>
    </w:p>
    <w:p w:rsidR="004447C1" w:rsidRPr="0022577D" w:rsidRDefault="004447C1" w:rsidP="004447C1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4447C1" w:rsidRPr="0022577D" w:rsidRDefault="004447C1" w:rsidP="004447C1">
      <w:pPr>
        <w:pStyle w:val="ListParagraph"/>
        <w:numPr>
          <w:ilvl w:val="0"/>
          <w:numId w:val="30"/>
        </w:numPr>
        <w:rPr>
          <w:rFonts w:ascii="Candara" w:hAnsi="Candara"/>
        </w:rPr>
      </w:pPr>
      <w:r w:rsidRPr="0022577D">
        <w:rPr>
          <w:rFonts w:ascii="Candara" w:hAnsi="Candara"/>
        </w:rPr>
        <w:t>Rinse and chop the produce accordingly.  Preheat your oven to 400</w:t>
      </w:r>
      <w:r w:rsidRPr="0022577D">
        <w:rPr>
          <w:rFonts w:ascii="Candara" w:hAnsi="Candara" w:cstheme="minorHAnsi"/>
        </w:rPr>
        <w:t>˚F.  Line 2 baking trays.</w:t>
      </w:r>
    </w:p>
    <w:p w:rsidR="004447C1" w:rsidRPr="0022577D" w:rsidRDefault="004447C1" w:rsidP="004447C1">
      <w:pPr>
        <w:pStyle w:val="ListParagraph"/>
        <w:numPr>
          <w:ilvl w:val="0"/>
          <w:numId w:val="30"/>
        </w:numPr>
        <w:rPr>
          <w:rFonts w:ascii="Candara" w:hAnsi="Candara"/>
        </w:rPr>
      </w:pPr>
      <w:r w:rsidRPr="0022577D">
        <w:rPr>
          <w:rFonts w:ascii="Candara" w:hAnsi="Candara" w:cstheme="minorHAnsi"/>
        </w:rPr>
        <w:t>Mix the spices in a bowl.</w:t>
      </w:r>
    </w:p>
    <w:p w:rsidR="004447C1" w:rsidRPr="0022577D" w:rsidRDefault="004447C1" w:rsidP="004447C1">
      <w:pPr>
        <w:pStyle w:val="ListParagraph"/>
        <w:numPr>
          <w:ilvl w:val="0"/>
          <w:numId w:val="30"/>
        </w:numPr>
        <w:rPr>
          <w:rFonts w:ascii="Candara" w:hAnsi="Candara"/>
        </w:rPr>
      </w:pPr>
      <w:r w:rsidRPr="0022577D">
        <w:rPr>
          <w:rFonts w:ascii="Candara" w:hAnsi="Candara" w:cstheme="minorHAnsi"/>
        </w:rPr>
        <w:t>Add your sweet potatoes to 1 of the baking trays.  Toss with ½ of the oil (or vegetable stock) and ½ of the spice mix.  Season with salt and pepper to taste.  Roast the potatoes for 35-40 minutes, tossing halfway.</w:t>
      </w:r>
    </w:p>
    <w:p w:rsidR="004447C1" w:rsidRPr="0022577D" w:rsidRDefault="004447C1" w:rsidP="004447C1">
      <w:pPr>
        <w:pStyle w:val="ListParagraph"/>
        <w:numPr>
          <w:ilvl w:val="0"/>
          <w:numId w:val="30"/>
        </w:numPr>
        <w:rPr>
          <w:rFonts w:ascii="Candara" w:hAnsi="Candara"/>
        </w:rPr>
      </w:pPr>
      <w:r w:rsidRPr="0022577D">
        <w:rPr>
          <w:rFonts w:ascii="Candara" w:hAnsi="Candara" w:cstheme="minorHAnsi"/>
        </w:rPr>
        <w:t>To the second baking tray, add the bell peppers and onion.  Toss with the other ½ of oil and spices.  Season to taste.  Roast for 20-25 minutes, flipping halfway.</w:t>
      </w:r>
    </w:p>
    <w:p w:rsidR="004447C1" w:rsidRPr="0022577D" w:rsidRDefault="004447C1" w:rsidP="004447C1">
      <w:pPr>
        <w:pStyle w:val="ListParagraph"/>
        <w:numPr>
          <w:ilvl w:val="0"/>
          <w:numId w:val="30"/>
        </w:numPr>
        <w:rPr>
          <w:rFonts w:ascii="Candara" w:hAnsi="Candara"/>
        </w:rPr>
      </w:pPr>
      <w:r w:rsidRPr="0022577D">
        <w:rPr>
          <w:rFonts w:ascii="Candara" w:hAnsi="Candara" w:cstheme="minorHAnsi"/>
        </w:rPr>
        <w:t>While the vegetables roast, make your black beans, grain of choice, and/or guacamole.</w:t>
      </w:r>
    </w:p>
    <w:p w:rsidR="004447C1" w:rsidRPr="0022577D" w:rsidRDefault="004447C1" w:rsidP="004447C1">
      <w:pPr>
        <w:pStyle w:val="ListParagraph"/>
        <w:numPr>
          <w:ilvl w:val="0"/>
          <w:numId w:val="30"/>
        </w:numPr>
        <w:rPr>
          <w:rFonts w:ascii="Candara" w:hAnsi="Candara"/>
        </w:rPr>
      </w:pPr>
      <w:r w:rsidRPr="0022577D">
        <w:rPr>
          <w:rFonts w:ascii="Candara" w:hAnsi="Candara" w:cstheme="minorHAnsi"/>
        </w:rPr>
        <w:t>Assemble and enjoy!</w:t>
      </w: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462EE4" w:rsidP="00224A44">
      <w:pPr>
        <w:spacing w:after="0" w:line="240" w:lineRule="auto"/>
        <w:jc w:val="center"/>
        <w:rPr>
          <w:rFonts w:ascii="Candara" w:eastAsia="Times New Roman" w:hAnsi="Candara" w:cs="Times New Roman"/>
          <w:b/>
        </w:rPr>
      </w:pPr>
      <w:r w:rsidRPr="0022577D">
        <w:rPr>
          <w:rFonts w:ascii="Candara" w:eastAsia="Times New Roman" w:hAnsi="Candara" w:cs="Times New Roman"/>
          <w:b/>
          <w:sz w:val="48"/>
          <w:szCs w:val="48"/>
        </w:rPr>
        <w:t>Mediterranean Quinoa Bowls</w:t>
      </w:r>
    </w:p>
    <w:p w:rsidR="00224A44" w:rsidRPr="0022577D" w:rsidRDefault="00224A44" w:rsidP="00224A44">
      <w:pPr>
        <w:spacing w:after="0" w:line="240" w:lineRule="auto"/>
        <w:jc w:val="center"/>
        <w:rPr>
          <w:rFonts w:ascii="Candara" w:eastAsia="Times New Roman" w:hAnsi="Candara" w:cs="Times New Roman"/>
          <w:b/>
        </w:rPr>
      </w:pPr>
    </w:p>
    <w:p w:rsidR="00224A44" w:rsidRPr="0022577D" w:rsidRDefault="00224A44" w:rsidP="00224A44">
      <w:pPr>
        <w:spacing w:after="0" w:line="240" w:lineRule="auto"/>
        <w:rPr>
          <w:rFonts w:ascii="Candara" w:eastAsia="Times New Roman" w:hAnsi="Candara" w:cs="Times New Roman"/>
        </w:rPr>
      </w:pPr>
    </w:p>
    <w:p w:rsidR="00462EE4" w:rsidRPr="0022577D" w:rsidRDefault="00462EE4" w:rsidP="00462EE4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30 minutes</w:t>
      </w:r>
    </w:p>
    <w:p w:rsidR="00462EE4" w:rsidRPr="0022577D" w:rsidRDefault="00462EE4" w:rsidP="00462EE4">
      <w:pPr>
        <w:rPr>
          <w:rFonts w:ascii="Candara" w:hAnsi="Candara"/>
        </w:rPr>
      </w:pPr>
      <w:r w:rsidRPr="0022577D">
        <w:rPr>
          <w:rFonts w:ascii="Candara" w:hAnsi="Candara"/>
        </w:rPr>
        <w:t>Serves: 3-4</w:t>
      </w:r>
    </w:p>
    <w:p w:rsidR="00462EE4" w:rsidRPr="0022577D" w:rsidRDefault="00462EE4" w:rsidP="00462EE4">
      <w:pPr>
        <w:rPr>
          <w:rFonts w:ascii="Candara" w:hAnsi="Candara"/>
        </w:rPr>
      </w:pPr>
      <w:r w:rsidRPr="0022577D">
        <w:rPr>
          <w:rFonts w:ascii="Candara" w:hAnsi="Candara"/>
          <w:b/>
        </w:rPr>
        <w:lastRenderedPageBreak/>
        <w:t>You Need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¾ cup Quinoa + 1 ½ cup Vegetable Stok or Water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20 oz. Chickpeas, rinsed and drained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Kirby (Mini) Cucumbers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cup Cherry Tomatoes, sliced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¼ cup Red Onion, diced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¼ cup Kalamata Olives, pitted and chopped</w:t>
      </w:r>
    </w:p>
    <w:p w:rsidR="00462EE4" w:rsidRPr="0022577D" w:rsidRDefault="00462EE4" w:rsidP="00462EE4">
      <w:pPr>
        <w:rPr>
          <w:rFonts w:ascii="Candara" w:hAnsi="Candara"/>
        </w:rPr>
      </w:pPr>
      <w:r w:rsidRPr="0022577D">
        <w:rPr>
          <w:rFonts w:ascii="Candara" w:hAnsi="Candara"/>
        </w:rPr>
        <w:t>For the Dressing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Tahini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Lemon, juiced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1-2 t Dried Oregano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1-2 t Dried Thyme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Water, as needed</w:t>
      </w:r>
    </w:p>
    <w:p w:rsidR="00462EE4" w:rsidRPr="0022577D" w:rsidRDefault="00462EE4" w:rsidP="00462EE4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Salt &amp; Pepper, to taste</w:t>
      </w:r>
    </w:p>
    <w:p w:rsidR="00462EE4" w:rsidRPr="0022577D" w:rsidRDefault="00462EE4" w:rsidP="00462EE4">
      <w:pPr>
        <w:rPr>
          <w:rFonts w:ascii="Candara" w:hAnsi="Candara"/>
        </w:rPr>
      </w:pPr>
      <w:r w:rsidRPr="0022577D">
        <w:rPr>
          <w:rFonts w:ascii="Candara" w:hAnsi="Candara"/>
        </w:rPr>
        <w:t>For Serving</w:t>
      </w:r>
    </w:p>
    <w:p w:rsidR="00462EE4" w:rsidRPr="0022577D" w:rsidRDefault="00462EE4" w:rsidP="00462EE4">
      <w:pPr>
        <w:pStyle w:val="ListParagraph"/>
        <w:numPr>
          <w:ilvl w:val="0"/>
          <w:numId w:val="33"/>
        </w:numPr>
        <w:rPr>
          <w:rFonts w:ascii="Candara" w:hAnsi="Candara"/>
        </w:rPr>
      </w:pPr>
      <w:r w:rsidRPr="0022577D">
        <w:rPr>
          <w:rFonts w:ascii="Candara" w:hAnsi="Candara"/>
        </w:rPr>
        <w:t>Lemon Wedges</w:t>
      </w:r>
    </w:p>
    <w:p w:rsidR="00462EE4" w:rsidRPr="0022577D" w:rsidRDefault="00462EE4" w:rsidP="00462EE4">
      <w:pPr>
        <w:pStyle w:val="ListParagraph"/>
        <w:numPr>
          <w:ilvl w:val="0"/>
          <w:numId w:val="33"/>
        </w:numPr>
        <w:rPr>
          <w:rFonts w:ascii="Candara" w:hAnsi="Candara"/>
        </w:rPr>
      </w:pPr>
      <w:r w:rsidRPr="0022577D">
        <w:rPr>
          <w:rFonts w:ascii="Candara" w:hAnsi="Candara"/>
        </w:rPr>
        <w:t>Hummus</w:t>
      </w:r>
    </w:p>
    <w:p w:rsidR="00462EE4" w:rsidRPr="0022577D" w:rsidRDefault="00462EE4" w:rsidP="00462EE4">
      <w:pPr>
        <w:pStyle w:val="ListParagraph"/>
        <w:numPr>
          <w:ilvl w:val="0"/>
          <w:numId w:val="33"/>
        </w:numPr>
        <w:rPr>
          <w:rFonts w:ascii="Candara" w:hAnsi="Candara"/>
        </w:rPr>
      </w:pPr>
      <w:r w:rsidRPr="0022577D">
        <w:rPr>
          <w:rFonts w:ascii="Candara" w:hAnsi="Candara"/>
        </w:rPr>
        <w:t>Chopped Parsley</w:t>
      </w:r>
    </w:p>
    <w:p w:rsidR="00462EE4" w:rsidRPr="0022577D" w:rsidRDefault="00462EE4" w:rsidP="00462EE4">
      <w:pPr>
        <w:pStyle w:val="ListParagraph"/>
        <w:numPr>
          <w:ilvl w:val="0"/>
          <w:numId w:val="33"/>
        </w:numPr>
        <w:rPr>
          <w:rFonts w:ascii="Candara" w:hAnsi="Candara"/>
        </w:rPr>
      </w:pPr>
      <w:r w:rsidRPr="0022577D">
        <w:rPr>
          <w:rFonts w:ascii="Candara" w:hAnsi="Candara"/>
        </w:rPr>
        <w:t>Kalamata Olives</w:t>
      </w:r>
    </w:p>
    <w:p w:rsidR="00462EE4" w:rsidRPr="0022577D" w:rsidRDefault="00462EE4" w:rsidP="00462EE4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462EE4" w:rsidRPr="0022577D" w:rsidRDefault="00462EE4" w:rsidP="00462EE4">
      <w:pPr>
        <w:pStyle w:val="ListParagraph"/>
        <w:numPr>
          <w:ilvl w:val="0"/>
          <w:numId w:val="34"/>
        </w:numPr>
        <w:rPr>
          <w:rFonts w:ascii="Candara" w:hAnsi="Candara"/>
        </w:rPr>
      </w:pPr>
      <w:r w:rsidRPr="0022577D">
        <w:rPr>
          <w:rFonts w:ascii="Candara" w:hAnsi="Candara"/>
        </w:rPr>
        <w:t>Rinse and chop the produce accordingly.</w:t>
      </w:r>
    </w:p>
    <w:p w:rsidR="00462EE4" w:rsidRPr="0022577D" w:rsidRDefault="00462EE4" w:rsidP="00462EE4">
      <w:pPr>
        <w:pStyle w:val="ListParagraph"/>
        <w:numPr>
          <w:ilvl w:val="0"/>
          <w:numId w:val="34"/>
        </w:numPr>
        <w:rPr>
          <w:rFonts w:ascii="Candara" w:hAnsi="Candara"/>
        </w:rPr>
      </w:pPr>
      <w:r w:rsidRPr="0022577D">
        <w:rPr>
          <w:rFonts w:ascii="Candara" w:hAnsi="Candara"/>
        </w:rPr>
        <w:t>Cook the quinoa.  Add the quinoa and vegetable stock (or water) to a bowl.  Bring to a boil, then cover and reduce heat to a simmer.  Cook for 20 minutes, or until the water has evaporated and the quinoa is tender.  Then, fluff with a fork and allow to cool.</w:t>
      </w:r>
    </w:p>
    <w:p w:rsidR="00462EE4" w:rsidRPr="0022577D" w:rsidRDefault="00462EE4" w:rsidP="00462EE4">
      <w:pPr>
        <w:pStyle w:val="ListParagraph"/>
        <w:numPr>
          <w:ilvl w:val="0"/>
          <w:numId w:val="34"/>
        </w:numPr>
        <w:rPr>
          <w:rFonts w:ascii="Candara" w:hAnsi="Candara"/>
        </w:rPr>
      </w:pPr>
      <w:r w:rsidRPr="0022577D">
        <w:rPr>
          <w:rFonts w:ascii="Candara" w:hAnsi="Candara"/>
        </w:rPr>
        <w:t>Make the dressing.  Add all of the dressing ingredients to a bowl, and whisk to combine.</w:t>
      </w:r>
    </w:p>
    <w:p w:rsidR="00462EE4" w:rsidRPr="0022577D" w:rsidRDefault="00462EE4" w:rsidP="00462EE4">
      <w:pPr>
        <w:pStyle w:val="ListParagraph"/>
        <w:numPr>
          <w:ilvl w:val="0"/>
          <w:numId w:val="34"/>
        </w:numPr>
        <w:rPr>
          <w:rFonts w:ascii="Candara" w:hAnsi="Candara"/>
        </w:rPr>
      </w:pPr>
      <w:r w:rsidRPr="0022577D">
        <w:rPr>
          <w:rFonts w:ascii="Candara" w:hAnsi="Candara"/>
        </w:rPr>
        <w:t>Distribute the quinoa in each bowl. Add the tomatoes, cucumber, chickpeas, red onion, Kalamata olives, and desired toppings.</w:t>
      </w:r>
    </w:p>
    <w:p w:rsidR="00462EE4" w:rsidRPr="0022577D" w:rsidRDefault="00462EE4" w:rsidP="00462EE4">
      <w:pPr>
        <w:pStyle w:val="ListParagraph"/>
        <w:numPr>
          <w:ilvl w:val="0"/>
          <w:numId w:val="34"/>
        </w:numPr>
        <w:rPr>
          <w:rFonts w:ascii="Candara" w:hAnsi="Candara"/>
        </w:rPr>
      </w:pPr>
      <w:r w:rsidRPr="0022577D">
        <w:rPr>
          <w:rFonts w:ascii="Candara" w:hAnsi="Candara"/>
        </w:rPr>
        <w:t>Pour over the dressing, and enjoy!</w:t>
      </w:r>
    </w:p>
    <w:p w:rsidR="00224A44" w:rsidRPr="0022577D" w:rsidRDefault="00224A44" w:rsidP="00224A44">
      <w:pPr>
        <w:spacing w:after="0" w:line="240" w:lineRule="auto"/>
        <w:jc w:val="center"/>
        <w:rPr>
          <w:rFonts w:ascii="Candara" w:eastAsia="Times New Roman" w:hAnsi="Candara" w:cs="Times New Roman"/>
          <w:b/>
        </w:rPr>
      </w:pPr>
    </w:p>
    <w:p w:rsidR="001E057C" w:rsidRPr="0022577D" w:rsidRDefault="001E057C" w:rsidP="001E057C">
      <w:pPr>
        <w:jc w:val="center"/>
        <w:rPr>
          <w:rFonts w:ascii="Candara" w:hAnsi="Candara"/>
          <w:b/>
          <w:sz w:val="48"/>
          <w:szCs w:val="48"/>
        </w:rPr>
      </w:pPr>
      <w:r w:rsidRPr="0022577D">
        <w:rPr>
          <w:rFonts w:ascii="Candara" w:hAnsi="Candara"/>
          <w:b/>
          <w:sz w:val="48"/>
          <w:szCs w:val="48"/>
        </w:rPr>
        <w:t>Portobello Mushroom &amp; Asparagus Tacos with Avocado Jalapeno Crema</w:t>
      </w:r>
    </w:p>
    <w:p w:rsidR="001E057C" w:rsidRPr="0022577D" w:rsidRDefault="001E057C" w:rsidP="001E057C">
      <w:pPr>
        <w:jc w:val="center"/>
        <w:rPr>
          <w:rFonts w:ascii="Candara" w:hAnsi="Candara"/>
        </w:rPr>
      </w:pPr>
      <w:r w:rsidRPr="0022577D">
        <w:rPr>
          <w:rFonts w:ascii="Candara" w:hAnsi="Candara"/>
          <w:noProof/>
        </w:rPr>
        <w:lastRenderedPageBreak/>
        <w:drawing>
          <wp:inline distT="0" distB="0" distL="0" distR="0">
            <wp:extent cx="3654777" cy="537882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10_1756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034" cy="54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7C" w:rsidRPr="0022577D" w:rsidRDefault="001E057C" w:rsidP="001E057C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40 minutes</w:t>
      </w:r>
    </w:p>
    <w:p w:rsidR="001E057C" w:rsidRPr="0022577D" w:rsidRDefault="001E057C" w:rsidP="001E057C">
      <w:pPr>
        <w:rPr>
          <w:rFonts w:ascii="Candara" w:hAnsi="Candara"/>
        </w:rPr>
      </w:pPr>
      <w:r w:rsidRPr="0022577D">
        <w:rPr>
          <w:rFonts w:ascii="Candara" w:hAnsi="Candara"/>
        </w:rPr>
        <w:t>Serves: 4</w:t>
      </w:r>
    </w:p>
    <w:p w:rsidR="001E057C" w:rsidRPr="0022577D" w:rsidRDefault="001E057C" w:rsidP="001E057C">
      <w:pPr>
        <w:rPr>
          <w:rFonts w:ascii="Candara" w:hAnsi="Candara"/>
        </w:rPr>
      </w:pPr>
      <w:r w:rsidRPr="0022577D">
        <w:rPr>
          <w:rFonts w:ascii="Candara" w:hAnsi="Candara"/>
          <w:b/>
        </w:rPr>
        <w:t>You Need</w:t>
      </w:r>
    </w:p>
    <w:p w:rsidR="001E057C" w:rsidRPr="0022577D" w:rsidRDefault="001E057C" w:rsidP="001E057C">
      <w:pPr>
        <w:rPr>
          <w:rFonts w:ascii="Candara" w:hAnsi="Candara"/>
        </w:rPr>
      </w:pPr>
      <w:r w:rsidRPr="0022577D">
        <w:rPr>
          <w:rFonts w:ascii="Candara" w:hAnsi="Candara"/>
        </w:rPr>
        <w:t>For the Tacos: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1 Yellow Onion, sliced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5-6 cloves Garlic, sliced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1 bunch Asparagus, cut into 1-inch pieces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1 bunch Spinach, stems removed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1lb Portobello Mushrooms, sliced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Salt &amp; Pepper, to taste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Vegetable Stock or 1 t Extra Virgin Olive Oil, for sautéing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Pea, Basil, and Mint Spread [OPTIONAL</w:t>
      </w:r>
      <w:proofErr w:type="gramStart"/>
      <w:r w:rsidRPr="0022577D">
        <w:rPr>
          <w:rFonts w:ascii="Candara" w:hAnsi="Candara"/>
        </w:rPr>
        <w:t>](</w:t>
      </w:r>
      <w:proofErr w:type="gramEnd"/>
      <w:r w:rsidRPr="0022577D">
        <w:rPr>
          <w:rFonts w:ascii="Candara" w:hAnsi="Candara"/>
        </w:rPr>
        <w:t>see below)</w:t>
      </w:r>
    </w:p>
    <w:p w:rsidR="001E057C" w:rsidRPr="0022577D" w:rsidRDefault="001E057C" w:rsidP="001E057C">
      <w:pPr>
        <w:rPr>
          <w:rFonts w:ascii="Candara" w:hAnsi="Candara"/>
        </w:rPr>
      </w:pPr>
      <w:r w:rsidRPr="0022577D">
        <w:rPr>
          <w:rFonts w:ascii="Candara" w:hAnsi="Candara"/>
        </w:rPr>
        <w:t>For the Crema: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1 Avocado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¼ c Water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Juice on 1 Lime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½ cup Cilantro</w:t>
      </w:r>
    </w:p>
    <w:p w:rsidR="001E057C" w:rsidRPr="0022577D" w:rsidRDefault="001E057C" w:rsidP="001E057C">
      <w:pPr>
        <w:pStyle w:val="ListParagraph"/>
        <w:numPr>
          <w:ilvl w:val="0"/>
          <w:numId w:val="25"/>
        </w:numPr>
        <w:rPr>
          <w:rFonts w:ascii="Candara" w:hAnsi="Candara"/>
        </w:rPr>
      </w:pPr>
      <w:r w:rsidRPr="0022577D">
        <w:rPr>
          <w:rFonts w:ascii="Candara" w:hAnsi="Candara"/>
        </w:rPr>
        <w:t>Salt &amp; Pepper, to taste</w:t>
      </w:r>
    </w:p>
    <w:p w:rsidR="001E057C" w:rsidRPr="0022577D" w:rsidRDefault="001E057C" w:rsidP="001E057C">
      <w:pPr>
        <w:rPr>
          <w:rFonts w:ascii="Candara" w:hAnsi="Candara"/>
        </w:rPr>
      </w:pPr>
      <w:r w:rsidRPr="0022577D">
        <w:rPr>
          <w:rFonts w:ascii="Candara" w:hAnsi="Candara"/>
        </w:rPr>
        <w:t>For Serving:</w:t>
      </w:r>
    </w:p>
    <w:p w:rsidR="001E057C" w:rsidRPr="0022577D" w:rsidRDefault="001E057C" w:rsidP="001E057C">
      <w:pPr>
        <w:pStyle w:val="ListParagraph"/>
        <w:numPr>
          <w:ilvl w:val="0"/>
          <w:numId w:val="27"/>
        </w:numPr>
        <w:rPr>
          <w:rFonts w:ascii="Candara" w:hAnsi="Candara"/>
        </w:rPr>
      </w:pPr>
      <w:r w:rsidRPr="0022577D">
        <w:rPr>
          <w:rFonts w:ascii="Candara" w:hAnsi="Candara"/>
        </w:rPr>
        <w:t>6-8 Tortillas</w:t>
      </w:r>
    </w:p>
    <w:p w:rsidR="001E057C" w:rsidRPr="0022577D" w:rsidRDefault="001E057C" w:rsidP="001E057C">
      <w:pPr>
        <w:pStyle w:val="ListParagraph"/>
        <w:numPr>
          <w:ilvl w:val="0"/>
          <w:numId w:val="27"/>
        </w:numPr>
        <w:rPr>
          <w:rFonts w:ascii="Candara" w:hAnsi="Candara"/>
        </w:rPr>
      </w:pPr>
      <w:r w:rsidRPr="0022577D">
        <w:rPr>
          <w:rFonts w:ascii="Candara" w:hAnsi="Candara"/>
        </w:rPr>
        <w:t>Pumpkin Seeds</w:t>
      </w:r>
    </w:p>
    <w:p w:rsidR="001E057C" w:rsidRPr="0022577D" w:rsidRDefault="001E057C" w:rsidP="001E057C">
      <w:pPr>
        <w:pStyle w:val="ListParagraph"/>
        <w:numPr>
          <w:ilvl w:val="0"/>
          <w:numId w:val="27"/>
        </w:numPr>
        <w:rPr>
          <w:rFonts w:ascii="Candara" w:hAnsi="Candara"/>
        </w:rPr>
      </w:pPr>
      <w:r w:rsidRPr="0022577D">
        <w:rPr>
          <w:rFonts w:ascii="Candara" w:hAnsi="Candara"/>
        </w:rPr>
        <w:t>Chopped Cilantro</w:t>
      </w:r>
    </w:p>
    <w:p w:rsidR="001E057C" w:rsidRPr="0022577D" w:rsidRDefault="001E057C" w:rsidP="001E057C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1E057C" w:rsidRPr="0022577D" w:rsidRDefault="001E057C" w:rsidP="001E057C">
      <w:pPr>
        <w:pStyle w:val="ListParagraph"/>
        <w:numPr>
          <w:ilvl w:val="0"/>
          <w:numId w:val="26"/>
        </w:numPr>
        <w:rPr>
          <w:rFonts w:ascii="Candara" w:hAnsi="Candara"/>
        </w:rPr>
      </w:pPr>
      <w:r w:rsidRPr="0022577D">
        <w:rPr>
          <w:rFonts w:ascii="Candara" w:hAnsi="Candara"/>
        </w:rPr>
        <w:t>Rinse and chop the produce accordingly.</w:t>
      </w:r>
    </w:p>
    <w:p w:rsidR="001E057C" w:rsidRPr="0022577D" w:rsidRDefault="001E057C" w:rsidP="001E057C">
      <w:pPr>
        <w:pStyle w:val="ListParagraph"/>
        <w:numPr>
          <w:ilvl w:val="0"/>
          <w:numId w:val="26"/>
        </w:numPr>
        <w:rPr>
          <w:rFonts w:ascii="Candara" w:hAnsi="Candara"/>
        </w:rPr>
      </w:pPr>
      <w:r w:rsidRPr="0022577D">
        <w:rPr>
          <w:rFonts w:ascii="Candara" w:hAnsi="Candara"/>
        </w:rPr>
        <w:t>Make the crema.  Place all ingredients in a high-speed blender, and pulse until smooth.  Set aside until ready to serve.</w:t>
      </w:r>
    </w:p>
    <w:p w:rsidR="001E057C" w:rsidRPr="0022577D" w:rsidRDefault="001E057C" w:rsidP="001E057C">
      <w:pPr>
        <w:pStyle w:val="ListParagraph"/>
        <w:numPr>
          <w:ilvl w:val="0"/>
          <w:numId w:val="26"/>
        </w:numPr>
        <w:rPr>
          <w:rFonts w:ascii="Candara" w:hAnsi="Candara"/>
        </w:rPr>
      </w:pPr>
      <w:r w:rsidRPr="0022577D">
        <w:rPr>
          <w:rFonts w:ascii="Candara" w:hAnsi="Candara"/>
        </w:rPr>
        <w:t>Set a large skillet to medium-high heat.  Once hot, add the onion, garlic, and mushrooms.  Sauté for 4-5 minutes, until onion is translucent.  Then, add the asparagus.  Cook for 2-3 minutes, until the asparagus are tender.  Season to taste, then remove the vegetables from the pan, and bring the pan back to heat.</w:t>
      </w:r>
    </w:p>
    <w:p w:rsidR="001E057C" w:rsidRPr="0022577D" w:rsidRDefault="001E057C" w:rsidP="001E057C">
      <w:pPr>
        <w:pStyle w:val="ListParagraph"/>
        <w:numPr>
          <w:ilvl w:val="0"/>
          <w:numId w:val="26"/>
        </w:numPr>
        <w:rPr>
          <w:rFonts w:ascii="Candara" w:hAnsi="Candara"/>
        </w:rPr>
      </w:pPr>
      <w:r w:rsidRPr="0022577D">
        <w:rPr>
          <w:rFonts w:ascii="Candara" w:hAnsi="Candara"/>
        </w:rPr>
        <w:t>Then, add spinach to the skillet, and cook until wilted, 2-3 minutes.  Season with salt and pepper.  Then, using a slotted spoon, add the spinach (but not the excess water) to the mushrooms and asparagus.  Toss to combine.</w:t>
      </w:r>
    </w:p>
    <w:p w:rsidR="001E057C" w:rsidRPr="0022577D" w:rsidRDefault="001E057C" w:rsidP="001E057C">
      <w:pPr>
        <w:pStyle w:val="ListParagraph"/>
        <w:numPr>
          <w:ilvl w:val="0"/>
          <w:numId w:val="26"/>
        </w:numPr>
        <w:rPr>
          <w:rFonts w:ascii="Candara" w:hAnsi="Candara"/>
        </w:rPr>
      </w:pPr>
      <w:r w:rsidRPr="0022577D">
        <w:rPr>
          <w:rFonts w:ascii="Candara" w:hAnsi="Candara"/>
        </w:rPr>
        <w:t>Make the Pea, Basil, and Mint Spread (see below).</w:t>
      </w:r>
    </w:p>
    <w:p w:rsidR="001E057C" w:rsidRPr="0022577D" w:rsidRDefault="001E057C" w:rsidP="001E057C">
      <w:pPr>
        <w:pStyle w:val="ListParagraph"/>
        <w:numPr>
          <w:ilvl w:val="0"/>
          <w:numId w:val="26"/>
        </w:numPr>
        <w:rPr>
          <w:rFonts w:ascii="Candara" w:hAnsi="Candara"/>
        </w:rPr>
      </w:pPr>
      <w:r w:rsidRPr="0022577D">
        <w:rPr>
          <w:rFonts w:ascii="Candara" w:hAnsi="Candara"/>
        </w:rPr>
        <w:t>Heat the tortillas over an open flame or in a dry skillet, 15-30 seconds per side.</w:t>
      </w:r>
    </w:p>
    <w:p w:rsidR="001E057C" w:rsidRPr="0022577D" w:rsidRDefault="001E057C" w:rsidP="001E057C">
      <w:pPr>
        <w:pStyle w:val="ListParagraph"/>
        <w:numPr>
          <w:ilvl w:val="0"/>
          <w:numId w:val="26"/>
        </w:numPr>
        <w:rPr>
          <w:rFonts w:ascii="Candara" w:hAnsi="Candara"/>
        </w:rPr>
      </w:pPr>
      <w:r w:rsidRPr="0022577D">
        <w:rPr>
          <w:rFonts w:ascii="Candara" w:hAnsi="Candara"/>
        </w:rPr>
        <w:t>Serve by layering the Pea Spread, then the sautéed vegetables, and top with the crema.  Garnish with pumpkin seeds and cilantro.  Enjoy!</w:t>
      </w:r>
    </w:p>
    <w:p w:rsidR="001E057C" w:rsidRPr="0022577D" w:rsidRDefault="001E057C" w:rsidP="001E057C">
      <w:pPr>
        <w:jc w:val="center"/>
        <w:rPr>
          <w:rFonts w:ascii="Candara" w:hAnsi="Candara"/>
          <w:b/>
        </w:rPr>
      </w:pPr>
      <w:r w:rsidRPr="0022577D">
        <w:rPr>
          <w:rFonts w:ascii="Candara" w:hAnsi="Candara"/>
          <w:b/>
        </w:rPr>
        <w:t>Pea, Basil, &amp; Mint Spread</w:t>
      </w:r>
    </w:p>
    <w:p w:rsidR="001E057C" w:rsidRPr="0022577D" w:rsidRDefault="001E057C" w:rsidP="001E057C">
      <w:pPr>
        <w:rPr>
          <w:rFonts w:ascii="Candara" w:hAnsi="Candara"/>
        </w:rPr>
      </w:pPr>
      <w:r w:rsidRPr="0022577D">
        <w:rPr>
          <w:rFonts w:ascii="Candara" w:hAnsi="Candara"/>
        </w:rPr>
        <w:t>Cook and Prep Time: 10-15 minutes</w:t>
      </w:r>
    </w:p>
    <w:p w:rsidR="001E057C" w:rsidRPr="0022577D" w:rsidRDefault="001E057C" w:rsidP="001E057C">
      <w:pPr>
        <w:rPr>
          <w:rFonts w:ascii="Candara" w:hAnsi="Candara"/>
        </w:rPr>
      </w:pPr>
      <w:r w:rsidRPr="0022577D">
        <w:rPr>
          <w:rFonts w:ascii="Candara" w:hAnsi="Candara"/>
        </w:rPr>
        <w:t>Serves: 8</w:t>
      </w:r>
    </w:p>
    <w:p w:rsidR="001E057C" w:rsidRPr="0022577D" w:rsidRDefault="001E057C" w:rsidP="001E057C">
      <w:pPr>
        <w:rPr>
          <w:rFonts w:ascii="Candara" w:hAnsi="Candara"/>
        </w:rPr>
      </w:pPr>
      <w:r w:rsidRPr="0022577D">
        <w:rPr>
          <w:rFonts w:ascii="Candara" w:hAnsi="Candara"/>
          <w:b/>
        </w:rPr>
        <w:t>You Need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cups Peas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Shallots, minced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3-4 cloves Garlic, minced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2 T Tahini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Lemon, juiced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lastRenderedPageBreak/>
        <w:t>1 Lemon, zest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¼ cup Basil, chopped roughly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¼ cup Mint, chopped roughly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1 T Water (plus more if needed)</w:t>
      </w:r>
    </w:p>
    <w:p w:rsidR="001E057C" w:rsidRPr="0022577D" w:rsidRDefault="001E057C" w:rsidP="001E057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2577D">
        <w:rPr>
          <w:rFonts w:ascii="Candara" w:hAnsi="Candara"/>
        </w:rPr>
        <w:t>Salt &amp; Pepper, to taste</w:t>
      </w:r>
    </w:p>
    <w:p w:rsidR="001E057C" w:rsidRPr="0022577D" w:rsidRDefault="001E057C" w:rsidP="001E057C">
      <w:pPr>
        <w:rPr>
          <w:rFonts w:ascii="Candara" w:hAnsi="Candara"/>
          <w:b/>
        </w:rPr>
      </w:pPr>
      <w:r w:rsidRPr="0022577D">
        <w:rPr>
          <w:rFonts w:ascii="Candara" w:hAnsi="Candara"/>
          <w:b/>
        </w:rPr>
        <w:t>DIRECTIONS</w:t>
      </w:r>
    </w:p>
    <w:p w:rsidR="001E057C" w:rsidRPr="0022577D" w:rsidRDefault="001E057C" w:rsidP="001E057C">
      <w:pPr>
        <w:pStyle w:val="ListParagraph"/>
        <w:numPr>
          <w:ilvl w:val="0"/>
          <w:numId w:val="28"/>
        </w:numPr>
        <w:rPr>
          <w:rFonts w:ascii="Candara" w:hAnsi="Candara"/>
        </w:rPr>
      </w:pPr>
      <w:r w:rsidRPr="0022577D">
        <w:rPr>
          <w:rFonts w:ascii="Candara" w:hAnsi="Candara"/>
        </w:rPr>
        <w:t>Rinse and chop the produce accordingly.</w:t>
      </w:r>
    </w:p>
    <w:p w:rsidR="001E057C" w:rsidRPr="0022577D" w:rsidRDefault="001E057C" w:rsidP="001E057C">
      <w:pPr>
        <w:pStyle w:val="ListParagraph"/>
        <w:numPr>
          <w:ilvl w:val="0"/>
          <w:numId w:val="28"/>
        </w:numPr>
        <w:rPr>
          <w:rFonts w:ascii="Candara" w:hAnsi="Candara"/>
        </w:rPr>
      </w:pPr>
      <w:r w:rsidRPr="0022577D">
        <w:rPr>
          <w:rFonts w:ascii="Candara" w:hAnsi="Candara"/>
        </w:rPr>
        <w:t>Set a small skillet to medium heat.  Once hot, sauté the garlic and shallots for 4-5 minutes, until the shallot is translucent.</w:t>
      </w:r>
    </w:p>
    <w:p w:rsidR="001E057C" w:rsidRPr="0022577D" w:rsidRDefault="001E057C" w:rsidP="001E057C">
      <w:pPr>
        <w:pStyle w:val="ListParagraph"/>
        <w:numPr>
          <w:ilvl w:val="0"/>
          <w:numId w:val="28"/>
        </w:numPr>
        <w:rPr>
          <w:rFonts w:ascii="Candara" w:hAnsi="Candara"/>
        </w:rPr>
      </w:pPr>
      <w:r w:rsidRPr="0022577D">
        <w:rPr>
          <w:rFonts w:ascii="Candara" w:hAnsi="Candara"/>
        </w:rPr>
        <w:t>Add all ingredients to a food processor, and pulse until smooth.</w:t>
      </w:r>
    </w:p>
    <w:p w:rsidR="001E057C" w:rsidRPr="0022577D" w:rsidRDefault="001E057C" w:rsidP="001E057C">
      <w:pPr>
        <w:pStyle w:val="ListParagraph"/>
        <w:numPr>
          <w:ilvl w:val="0"/>
          <w:numId w:val="28"/>
        </w:numPr>
        <w:rPr>
          <w:rFonts w:ascii="Candara" w:hAnsi="Candara"/>
        </w:rPr>
      </w:pPr>
      <w:r w:rsidRPr="0022577D">
        <w:rPr>
          <w:rFonts w:ascii="Candara" w:hAnsi="Candara"/>
        </w:rPr>
        <w:t>Top with chili flakes, lemon zest, or fresh basil leaves.  Enjoy!</w:t>
      </w:r>
    </w:p>
    <w:p w:rsidR="00224A44" w:rsidRPr="0022577D" w:rsidRDefault="00224A44" w:rsidP="00224A44">
      <w:pPr>
        <w:rPr>
          <w:rFonts w:ascii="Candara" w:hAnsi="Candara"/>
        </w:rPr>
      </w:pPr>
    </w:p>
    <w:p w:rsidR="00224A44" w:rsidRPr="0022577D" w:rsidRDefault="00224A44" w:rsidP="00224A44">
      <w:pPr>
        <w:rPr>
          <w:rFonts w:ascii="Candara" w:hAnsi="Candara"/>
        </w:rPr>
      </w:pPr>
    </w:p>
    <w:p w:rsidR="003A2280" w:rsidRPr="0022577D" w:rsidRDefault="003A2280">
      <w:pPr>
        <w:rPr>
          <w:rFonts w:ascii="Candara" w:hAnsi="Candara"/>
        </w:rPr>
      </w:pPr>
    </w:p>
    <w:sectPr w:rsidR="003A2280" w:rsidRPr="0022577D" w:rsidSect="00A4096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EB4" w:rsidRDefault="00AC2EB4">
      <w:pPr>
        <w:spacing w:after="0" w:line="240" w:lineRule="auto"/>
      </w:pPr>
      <w:r>
        <w:separator/>
      </w:r>
    </w:p>
  </w:endnote>
  <w:endnote w:type="continuationSeparator" w:id="0">
    <w:p w:rsidR="00AC2EB4" w:rsidRDefault="00AC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20025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0961" w:rsidRDefault="00A40961">
        <w:pPr>
          <w:pStyle w:val="Footer"/>
          <w:jc w:val="right"/>
        </w:pPr>
        <w:r>
          <w:rPr>
            <w:noProof/>
          </w:rPr>
          <w:drawing>
            <wp:inline distT="0" distB="0" distL="0" distR="0" wp14:anchorId="2D090EFD" wp14:editId="4F90CB5D">
              <wp:extent cx="1114185" cy="442595"/>
              <wp:effectExtent l="0" t="0" r="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Zest Forever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0800000" flipH="1" flipV="1">
                        <a:off x="0" y="0"/>
                        <a:ext cx="1251219" cy="497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577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A40961" w:rsidRDefault="00A40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EB4" w:rsidRDefault="00AC2EB4">
      <w:pPr>
        <w:spacing w:after="0" w:line="240" w:lineRule="auto"/>
      </w:pPr>
      <w:r>
        <w:separator/>
      </w:r>
    </w:p>
  </w:footnote>
  <w:footnote w:type="continuationSeparator" w:id="0">
    <w:p w:rsidR="00AC2EB4" w:rsidRDefault="00AC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961" w:rsidRPr="00B15BBD" w:rsidRDefault="00A40961" w:rsidP="00A40961">
    <w:pPr>
      <w:pStyle w:val="Header"/>
    </w:pPr>
    <w:r>
      <w:rPr>
        <w:noProof/>
      </w:rPr>
      <w:drawing>
        <wp:inline distT="0" distB="0" distL="0" distR="0" wp14:anchorId="42EF3C28" wp14:editId="6EE39CF3">
          <wp:extent cx="614723" cy="614723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est Fore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264" cy="622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C2E64"/>
    <w:multiLevelType w:val="hybridMultilevel"/>
    <w:tmpl w:val="E1FC0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E13A0"/>
    <w:multiLevelType w:val="hybridMultilevel"/>
    <w:tmpl w:val="DD0E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605C2"/>
    <w:multiLevelType w:val="hybridMultilevel"/>
    <w:tmpl w:val="048A6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72C45"/>
    <w:multiLevelType w:val="hybridMultilevel"/>
    <w:tmpl w:val="E4D09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75261"/>
    <w:multiLevelType w:val="hybridMultilevel"/>
    <w:tmpl w:val="4D36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C0A18"/>
    <w:multiLevelType w:val="hybridMultilevel"/>
    <w:tmpl w:val="B6F6A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4383E"/>
    <w:multiLevelType w:val="hybridMultilevel"/>
    <w:tmpl w:val="8688A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94284"/>
    <w:multiLevelType w:val="hybridMultilevel"/>
    <w:tmpl w:val="095C7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22995"/>
    <w:multiLevelType w:val="hybridMultilevel"/>
    <w:tmpl w:val="37949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86204"/>
    <w:multiLevelType w:val="hybridMultilevel"/>
    <w:tmpl w:val="D2F6D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03F55"/>
    <w:multiLevelType w:val="hybridMultilevel"/>
    <w:tmpl w:val="DA360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E1981"/>
    <w:multiLevelType w:val="hybridMultilevel"/>
    <w:tmpl w:val="F0544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837F8"/>
    <w:multiLevelType w:val="hybridMultilevel"/>
    <w:tmpl w:val="B0EA8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B72E1"/>
    <w:multiLevelType w:val="hybridMultilevel"/>
    <w:tmpl w:val="7C16E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E68A1"/>
    <w:multiLevelType w:val="hybridMultilevel"/>
    <w:tmpl w:val="7F649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440CA"/>
    <w:multiLevelType w:val="hybridMultilevel"/>
    <w:tmpl w:val="95E86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17657"/>
    <w:multiLevelType w:val="hybridMultilevel"/>
    <w:tmpl w:val="CD12D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F04BE"/>
    <w:multiLevelType w:val="hybridMultilevel"/>
    <w:tmpl w:val="440C1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2446E"/>
    <w:multiLevelType w:val="hybridMultilevel"/>
    <w:tmpl w:val="F12CE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615E4"/>
    <w:multiLevelType w:val="hybridMultilevel"/>
    <w:tmpl w:val="E774D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173AA"/>
    <w:multiLevelType w:val="hybridMultilevel"/>
    <w:tmpl w:val="DA826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524D7B"/>
    <w:multiLevelType w:val="hybridMultilevel"/>
    <w:tmpl w:val="CDA49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57AA6"/>
    <w:multiLevelType w:val="hybridMultilevel"/>
    <w:tmpl w:val="BD6ED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00301"/>
    <w:multiLevelType w:val="hybridMultilevel"/>
    <w:tmpl w:val="FB323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A3C7E"/>
    <w:multiLevelType w:val="hybridMultilevel"/>
    <w:tmpl w:val="EFE25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D1C4A"/>
    <w:multiLevelType w:val="hybridMultilevel"/>
    <w:tmpl w:val="E89C4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1D06B0"/>
    <w:multiLevelType w:val="hybridMultilevel"/>
    <w:tmpl w:val="8C6A5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E305A0"/>
    <w:multiLevelType w:val="hybridMultilevel"/>
    <w:tmpl w:val="D03C3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43850"/>
    <w:multiLevelType w:val="hybridMultilevel"/>
    <w:tmpl w:val="1F7E6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256C95"/>
    <w:multiLevelType w:val="hybridMultilevel"/>
    <w:tmpl w:val="0B389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90499"/>
    <w:multiLevelType w:val="hybridMultilevel"/>
    <w:tmpl w:val="1F8E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466D0B"/>
    <w:multiLevelType w:val="hybridMultilevel"/>
    <w:tmpl w:val="317259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69A35E6"/>
    <w:multiLevelType w:val="hybridMultilevel"/>
    <w:tmpl w:val="FDDEF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DC0BFB"/>
    <w:multiLevelType w:val="hybridMultilevel"/>
    <w:tmpl w:val="383A8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665D02"/>
    <w:multiLevelType w:val="hybridMultilevel"/>
    <w:tmpl w:val="C32E6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93324"/>
    <w:multiLevelType w:val="hybridMultilevel"/>
    <w:tmpl w:val="014E6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B2E91"/>
    <w:multiLevelType w:val="hybridMultilevel"/>
    <w:tmpl w:val="6A2C7F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10"/>
  </w:num>
  <w:num w:numId="3">
    <w:abstractNumId w:val="12"/>
  </w:num>
  <w:num w:numId="4">
    <w:abstractNumId w:val="3"/>
  </w:num>
  <w:num w:numId="5">
    <w:abstractNumId w:val="18"/>
  </w:num>
  <w:num w:numId="6">
    <w:abstractNumId w:val="15"/>
  </w:num>
  <w:num w:numId="7">
    <w:abstractNumId w:val="5"/>
  </w:num>
  <w:num w:numId="8">
    <w:abstractNumId w:val="29"/>
  </w:num>
  <w:num w:numId="9">
    <w:abstractNumId w:val="21"/>
  </w:num>
  <w:num w:numId="10">
    <w:abstractNumId w:val="19"/>
  </w:num>
  <w:num w:numId="11">
    <w:abstractNumId w:val="23"/>
  </w:num>
  <w:num w:numId="12">
    <w:abstractNumId w:val="28"/>
  </w:num>
  <w:num w:numId="13">
    <w:abstractNumId w:val="14"/>
  </w:num>
  <w:num w:numId="14">
    <w:abstractNumId w:val="6"/>
  </w:num>
  <w:num w:numId="15">
    <w:abstractNumId w:val="2"/>
  </w:num>
  <w:num w:numId="16">
    <w:abstractNumId w:val="20"/>
  </w:num>
  <w:num w:numId="17">
    <w:abstractNumId w:val="30"/>
  </w:num>
  <w:num w:numId="18">
    <w:abstractNumId w:val="22"/>
  </w:num>
  <w:num w:numId="19">
    <w:abstractNumId w:val="36"/>
  </w:num>
  <w:num w:numId="20">
    <w:abstractNumId w:val="31"/>
  </w:num>
  <w:num w:numId="21">
    <w:abstractNumId w:val="7"/>
  </w:num>
  <w:num w:numId="22">
    <w:abstractNumId w:val="4"/>
  </w:num>
  <w:num w:numId="23">
    <w:abstractNumId w:val="1"/>
  </w:num>
  <w:num w:numId="24">
    <w:abstractNumId w:val="13"/>
  </w:num>
  <w:num w:numId="25">
    <w:abstractNumId w:val="26"/>
  </w:num>
  <w:num w:numId="26">
    <w:abstractNumId w:val="11"/>
  </w:num>
  <w:num w:numId="27">
    <w:abstractNumId w:val="27"/>
  </w:num>
  <w:num w:numId="28">
    <w:abstractNumId w:val="9"/>
  </w:num>
  <w:num w:numId="29">
    <w:abstractNumId w:val="32"/>
  </w:num>
  <w:num w:numId="30">
    <w:abstractNumId w:val="0"/>
  </w:num>
  <w:num w:numId="31">
    <w:abstractNumId w:val="24"/>
  </w:num>
  <w:num w:numId="32">
    <w:abstractNumId w:val="35"/>
  </w:num>
  <w:num w:numId="33">
    <w:abstractNumId w:val="17"/>
  </w:num>
  <w:num w:numId="34">
    <w:abstractNumId w:val="33"/>
  </w:num>
  <w:num w:numId="35">
    <w:abstractNumId w:val="16"/>
  </w:num>
  <w:num w:numId="36">
    <w:abstractNumId w:val="3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961"/>
    <w:rsid w:val="0015179C"/>
    <w:rsid w:val="001922B9"/>
    <w:rsid w:val="001E057C"/>
    <w:rsid w:val="00224A44"/>
    <w:rsid w:val="0022577D"/>
    <w:rsid w:val="0028169D"/>
    <w:rsid w:val="00392AEC"/>
    <w:rsid w:val="003A2280"/>
    <w:rsid w:val="003A7F48"/>
    <w:rsid w:val="003D4CA4"/>
    <w:rsid w:val="003F5F95"/>
    <w:rsid w:val="004447C1"/>
    <w:rsid w:val="00462EE4"/>
    <w:rsid w:val="00531075"/>
    <w:rsid w:val="00577955"/>
    <w:rsid w:val="00677365"/>
    <w:rsid w:val="006F3A51"/>
    <w:rsid w:val="0072476F"/>
    <w:rsid w:val="007B7F03"/>
    <w:rsid w:val="0080499A"/>
    <w:rsid w:val="00927985"/>
    <w:rsid w:val="00A40961"/>
    <w:rsid w:val="00AC2EB4"/>
    <w:rsid w:val="00B63F40"/>
    <w:rsid w:val="00C708A5"/>
    <w:rsid w:val="00D765E5"/>
    <w:rsid w:val="00DC3A3A"/>
    <w:rsid w:val="00E013D4"/>
    <w:rsid w:val="00F6716E"/>
    <w:rsid w:val="00FD1474"/>
    <w:rsid w:val="00FD4C2F"/>
    <w:rsid w:val="00FE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387FE"/>
  <w15:chartTrackingRefBased/>
  <w15:docId w15:val="{9B87EE6D-AAC8-4468-AAA5-F920B703C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A44"/>
  </w:style>
  <w:style w:type="paragraph" w:styleId="Footer">
    <w:name w:val="footer"/>
    <w:basedOn w:val="Normal"/>
    <w:link w:val="FooterChar"/>
    <w:uiPriority w:val="99"/>
    <w:unhideWhenUsed/>
    <w:rsid w:val="00224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A44"/>
  </w:style>
  <w:style w:type="paragraph" w:styleId="ListParagraph">
    <w:name w:val="List Paragraph"/>
    <w:basedOn w:val="Normal"/>
    <w:uiPriority w:val="34"/>
    <w:qFormat/>
    <w:rsid w:val="007B7F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pos\Desktop\MEAL%20PREPS\Meal%20Pre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Meal Prep TEMPLATE.dotx</Template>
  <TotalTime>306</TotalTime>
  <Pages>15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espos</dc:creator>
  <cp:keywords/>
  <dc:description/>
  <cp:lastModifiedBy>espositohealth@outlook.com</cp:lastModifiedBy>
  <cp:revision>15</cp:revision>
  <dcterms:created xsi:type="dcterms:W3CDTF">2021-05-10T10:33:00Z</dcterms:created>
  <dcterms:modified xsi:type="dcterms:W3CDTF">2021-07-26T13:43:00Z</dcterms:modified>
</cp:coreProperties>
</file>